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AEF" w:rsidRDefault="005D4AEF">
      <w:pPr>
        <w:pStyle w:val="TitleCover"/>
      </w:pPr>
    </w:p>
    <w:p w:rsidR="00F7014A" w:rsidRDefault="00634DC3">
      <w:pPr>
        <w:pStyle w:val="TitleCover"/>
      </w:pPr>
      <w:r>
        <w:t>Demographics Report</w:t>
      </w:r>
    </w:p>
    <w:p w:rsidR="00F7014A" w:rsidRDefault="00634DC3">
      <w:pPr>
        <w:pStyle w:val="SubtitleCover"/>
      </w:pPr>
      <w:r>
        <w:t>Barrington (MD), NS</w:t>
      </w:r>
    </w:p>
    <w:p w:rsidR="00DE222F" w:rsidRDefault="00DE222F" w:rsidP="00DE222F">
      <w:pPr>
        <w:pStyle w:val="BodyText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C919FB" w:rsidRDefault="00C919FB" w:rsidP="009A3499">
      <w:pPr>
        <w:pStyle w:val="UserText"/>
        <w:ind w:left="0"/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367988" w:rsidRDefault="00367988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167662" w:rsidRDefault="00167662" w:rsidP="009A3499">
      <w:pPr>
        <w:pStyle w:val="UserText"/>
        <w:ind w:left="0"/>
        <w:rPr>
          <w:szCs w:val="28"/>
        </w:rPr>
      </w:pPr>
    </w:p>
    <w:p w:rsidR="00C919FB" w:rsidRPr="00321D65" w:rsidRDefault="00321D65" w:rsidP="009A3499">
      <w:pPr>
        <w:pStyle w:val="BodyText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DATE  \@ "MMMM d, yyyy"  \* MERGEFORMAT </w:instrText>
      </w:r>
      <w:r>
        <w:rPr>
          <w:sz w:val="28"/>
          <w:szCs w:val="28"/>
        </w:rPr>
        <w:fldChar w:fldCharType="separate"/>
      </w:r>
      <w:r w:rsidR="00634DC3">
        <w:rPr>
          <w:noProof/>
          <w:sz w:val="28"/>
          <w:szCs w:val="28"/>
        </w:rPr>
        <w:t>July 24, 2017</w:t>
      </w:r>
      <w:r>
        <w:rPr>
          <w:sz w:val="28"/>
          <w:szCs w:val="28"/>
        </w:rPr>
        <w:fldChar w:fldCharType="end"/>
      </w:r>
    </w:p>
    <w:p w:rsidR="00634DC3" w:rsidRDefault="00F7014A">
      <w:pPr>
        <w:pStyle w:val="BodyText"/>
      </w:pPr>
      <w:r>
        <w:br w:type="page"/>
      </w:r>
    </w:p>
    <w:p w:rsidR="00634DC3" w:rsidRDefault="00634DC3" w:rsidP="00634DC3">
      <w:pPr>
        <w:pStyle w:val="Title"/>
      </w:pPr>
      <w:r>
        <w:t>Table of Contents</w:t>
      </w:r>
    </w:p>
    <w:p w:rsidR="00634DC3" w:rsidRDefault="00634DC3">
      <w:pPr>
        <w:pStyle w:val="TOC1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Barrington (MD), 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Demographic Snapshot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 Comparison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Population by Age and Sex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 Maintainers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Marital Status, Education, Labour Force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Home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Labour Force by Occupation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Income Trends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Households and Dwellings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Census Family Structure and Children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Citizenship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Immigrant Status and Selected Places of Birth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Generation Status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Mobility Status 5 Years Ago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Visible Minority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Selected Ethnic Origins Population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Religion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Estimates and Projections  Knowledge of Official Language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Shelter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Operation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Furnishings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Household Equipment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lastRenderedPageBreak/>
        <w:t>2017 CanEx - Expenditures Clothing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Transportation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Health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Personal care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Vehicles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Home Entertainment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Recreation Services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Reading Materials &amp; Education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Alcohol and Tobacco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Games of chance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Miscellaneous expenditures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CanEx - Expenditures Tax, Insurance, Pensions &amp; Gifts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Summary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Stores and Restaurants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Meat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Fish and Seafood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Dairy and Eggs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Baked Goods and Cereals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Fruit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Vegetables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Beverages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34DC3" w:rsidRDefault="00634DC3">
      <w:pPr>
        <w:pStyle w:val="TOC2"/>
        <w:rPr>
          <w:rFonts w:asciiTheme="minorHAnsi" w:eastAsiaTheme="minorEastAsia" w:hAnsiTheme="minorHAnsi" w:cstheme="minorBidi"/>
          <w:noProof/>
          <w:spacing w:val="0"/>
          <w:sz w:val="22"/>
          <w:szCs w:val="22"/>
          <w:lang w:eastAsia="en-CA"/>
        </w:rPr>
      </w:pPr>
      <w:r>
        <w:rPr>
          <w:noProof/>
        </w:rPr>
        <w:t>2017 FoodEx - Expenditures Other Products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_Toc488669860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34DC3" w:rsidRDefault="00634DC3" w:rsidP="00634DC3">
      <w:pPr>
        <w:pStyle w:val="Subtitle"/>
      </w:pPr>
      <w:r>
        <w:fldChar w:fldCharType="end"/>
      </w:r>
    </w:p>
    <w:p w:rsidR="00634DC3" w:rsidRDefault="00634DC3" w:rsidP="00634DC3">
      <w:pPr>
        <w:pStyle w:val="Heading1"/>
      </w:pPr>
      <w:bookmarkStart w:id="0" w:name="_Toc488669811"/>
      <w:r>
        <w:lastRenderedPageBreak/>
        <w:t>Barrington (MD), NS</w:t>
      </w:r>
      <w:bookmarkEnd w:id="0"/>
    </w:p>
    <w:p w:rsidR="00634DC3" w:rsidRDefault="00634DC3" w:rsidP="00634DC3">
      <w:pPr>
        <w:pStyle w:val="Heading2"/>
      </w:pPr>
      <w:bookmarkStart w:id="1" w:name="ProfileCategory"/>
      <w:bookmarkStart w:id="2" w:name="_Toc488669812"/>
      <w:r>
        <w:lastRenderedPageBreak/>
        <w:t>2017 Demographic Snapshot</w:t>
      </w:r>
      <w:bookmarkEnd w:id="2"/>
      <w:r>
        <w:t xml:space="preserve"> </w:t>
      </w:r>
      <w:bookmarkEnd w:id="1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1145"/>
        <w:gridCol w:w="681"/>
      </w:tblGrid>
      <w:tr w:rsidR="00634DC3" w:rsidRPr="00634DC3" w:rsidTr="00634DC3">
        <w:trPr>
          <w:divId w:val="24707723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Demographic Snapshot 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24707723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7,127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Population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Population projection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% Population Change (2011-17)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-5.1%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% Population Change (2017-20)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2017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$45,247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Marital Status (15 years+)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Divorced or Separated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Top 3 Dominant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English</w:t>
            </w: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French</w:t>
            </w: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br/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24707723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34DC3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247077233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" w:name="ProfileCategory1"/>
      <w:bookmarkStart w:id="4" w:name="_Toc488669813"/>
      <w:r>
        <w:lastRenderedPageBreak/>
        <w:t>2017 Estimates and Projections  Population Trends</w:t>
      </w:r>
      <w:bookmarkEnd w:id="3"/>
      <w:bookmarkEnd w:id="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43"/>
        <w:gridCol w:w="1469"/>
        <w:gridCol w:w="358"/>
      </w:tblGrid>
      <w:tr w:rsidR="00634DC3" w:rsidRPr="00634DC3" w:rsidTr="00634DC3">
        <w:trPr>
          <w:divId w:val="163297943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7,127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(persons)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Population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-5.1%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Population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-0.9%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297943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34DC3">
              <w:rPr>
                <w:rFonts w:ascii="Segoe UI" w:hAnsi="Segoe UI" w:cs="Segoe UI"/>
                <w:i/>
                <w:iCs/>
                <w:color w:val="0000FF"/>
                <w:sz w:val="18"/>
              </w:rPr>
              <w:t>* Population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1632979439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" w:name="ProfileCategory2"/>
      <w:bookmarkStart w:id="6" w:name="_Toc488669814"/>
      <w:r>
        <w:lastRenderedPageBreak/>
        <w:t>2017 Estimates and Projections  Household Trends</w:t>
      </w:r>
      <w:bookmarkEnd w:id="5"/>
      <w:bookmarkEnd w:id="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22"/>
        <w:gridCol w:w="1469"/>
        <w:gridCol w:w="358"/>
      </w:tblGrid>
      <w:tr w:rsidR="00634DC3" w:rsidRPr="00634DC3" w:rsidTr="00634DC3">
        <w:trPr>
          <w:divId w:val="133792700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Total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Census*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2027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2006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Households (percent)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-3.1%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Rate of Change in Households (percent per year)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2011 to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-0.5%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to 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33792700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i/>
                <w:iCs/>
                <w:color w:val="000000"/>
                <w:sz w:val="18"/>
              </w:rPr>
              <w:t>* Household counts have been adjusted by MapInfo for census undercounts.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133792700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" w:name="ProfileCategory3"/>
      <w:bookmarkStart w:id="8" w:name="_Toc488669815"/>
      <w:r>
        <w:lastRenderedPageBreak/>
        <w:t>2017 Estimates and Projections  Population by Age and Sex Comparison</w:t>
      </w:r>
      <w:bookmarkEnd w:id="7"/>
      <w:bookmarkEnd w:id="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433"/>
        <w:gridCol w:w="1010"/>
        <w:gridCol w:w="671"/>
        <w:gridCol w:w="734"/>
        <w:gridCol w:w="671"/>
        <w:gridCol w:w="761"/>
        <w:gridCol w:w="671"/>
      </w:tblGrid>
      <w:tr w:rsidR="00634DC3" w:rsidRPr="00634DC3" w:rsidTr="00634DC3">
        <w:trPr>
          <w:divId w:val="11980824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 Comparison</w:t>
            </w:r>
          </w:p>
        </w:tc>
        <w:tc>
          <w:tcPr>
            <w:tcW w:w="0" w:type="auto"/>
            <w:gridSpan w:val="6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1980824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Females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198082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11980824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9" w:name="ProfileCategory4"/>
      <w:bookmarkStart w:id="10" w:name="_Toc488669816"/>
      <w:r>
        <w:lastRenderedPageBreak/>
        <w:t>2017 Estimates and Projections  Population by Age and Sex</w:t>
      </w:r>
      <w:bookmarkEnd w:id="9"/>
      <w:bookmarkEnd w:id="1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011"/>
        <w:gridCol w:w="954"/>
        <w:gridCol w:w="872"/>
      </w:tblGrid>
      <w:tr w:rsidR="00634DC3" w:rsidRPr="00634DC3" w:rsidTr="00634DC3">
        <w:trPr>
          <w:divId w:val="43039685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Population by Age and Sex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43039685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Male Age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Female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0 to 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10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15 to 19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29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30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39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40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49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50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59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60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69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70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to 79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80 to 84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85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Median Female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303968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Dominant Female Age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 xml:space="preserve">55 to 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430396853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11" w:name="ProfileCategory5"/>
      <w:bookmarkStart w:id="12" w:name="_Toc488669817"/>
      <w:r>
        <w:lastRenderedPageBreak/>
        <w:t>2017 Estimates and Projections  Household Maintainers</w:t>
      </w:r>
      <w:bookmarkEnd w:id="11"/>
      <w:bookmarkEnd w:id="1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5"/>
        <w:gridCol w:w="817"/>
        <w:gridCol w:w="1009"/>
      </w:tblGrid>
      <w:tr w:rsidR="00634DC3" w:rsidRPr="00634DC3" w:rsidTr="00634DC3">
        <w:trPr>
          <w:divId w:val="163933948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Maintainers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Household Maintainers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Without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Average Persons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Average Children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Household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 w:rsidTr="00634DC3">
        <w:trPr>
          <w:divId w:val="163933948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34DC3" w:rsidRDefault="00634DC3">
      <w:pPr>
        <w:ind w:left="0"/>
        <w:divId w:val="1639339483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13" w:name="ProfileCategory6"/>
      <w:bookmarkStart w:id="14" w:name="_Toc488669818"/>
      <w:r>
        <w:lastRenderedPageBreak/>
        <w:t>2017 Estimates and Projections  Marital Status, Education, Labour Force</w:t>
      </w:r>
      <w:bookmarkEnd w:id="13"/>
      <w:bookmarkEnd w:id="1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22"/>
        <w:gridCol w:w="1040"/>
        <w:gridCol w:w="787"/>
      </w:tblGrid>
      <w:tr w:rsidR="00634DC3" w:rsidRPr="00634DC3" w:rsidTr="00634DC3">
        <w:trPr>
          <w:divId w:val="54390573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Marital Status, Education, Labour Force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54390573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Single (never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Married (not separated)]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Common-law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Widowed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Divorced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Separated (legally married)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Common-law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5,258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91%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 a common-law relationship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25 to 64 years by 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 certificate, diploma or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High school diploma or equivalent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Apprenticeship or trades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College, CEGEP or other non university certificate or diploma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University certificate or diploma below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Bachelor's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University certificate, diploma or degree above bachelor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5,784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59%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59.4%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Females 15 years and over by Labour Force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in the labour force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34DC3" w:rsidRP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54390573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Participation 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54390573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15" w:name="ProfileCategory7"/>
      <w:bookmarkStart w:id="16" w:name="_Toc488669819"/>
      <w:r>
        <w:lastRenderedPageBreak/>
        <w:t>2017 Estimates and Projections  Home Language</w:t>
      </w:r>
      <w:bookmarkEnd w:id="15"/>
      <w:bookmarkEnd w:id="1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65"/>
        <w:gridCol w:w="934"/>
        <w:gridCol w:w="892"/>
      </w:tblGrid>
      <w:tr w:rsidR="00634DC3" w:rsidRPr="00634DC3" w:rsidTr="00634DC3">
        <w:trPr>
          <w:divId w:val="12347075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2347075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by Home Language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Single Responses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Portuguese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Punjabi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Gujarati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Hindi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Spanish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Tagalog (Pilipino)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Vietnamese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Romanian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Tamil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Cantonese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Mandarin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Persian (Farsi)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Urdu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Semitic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Aboriginal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Chinese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Finno-Ugric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Slavic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Germanic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Indo-Iranian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single languages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2347075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Multiple Responses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23470752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17" w:name="ProfileCategory8"/>
      <w:bookmarkStart w:id="18" w:name="_Toc488669820"/>
      <w:r>
        <w:lastRenderedPageBreak/>
        <w:t>2017 Estimates and Projections  Labour Force by Occupation</w:t>
      </w:r>
      <w:bookmarkEnd w:id="17"/>
      <w:bookmarkEnd w:id="1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49"/>
        <w:gridCol w:w="1027"/>
        <w:gridCol w:w="799"/>
      </w:tblGrid>
      <w:tr w:rsidR="00634DC3" w:rsidRPr="00634DC3" w:rsidTr="00634DC3">
        <w:trPr>
          <w:divId w:val="95283294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Labour Force by Occupation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95283294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3,436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1,816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67%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Female Labour Force by Occupation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1,620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Business, finance &amp; administrative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Natural &amp; applied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Social science, education, government and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Art, culture, recreation and 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Sales and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52%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Trades, transport and equipment operators and related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Primary industry-specific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Processing, manufacturing and utilities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 w:rsidTr="00634DC3">
        <w:trPr>
          <w:divId w:val="9528329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Occupation - Not applicable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95283294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19" w:name="ProfileCategory9"/>
      <w:bookmarkStart w:id="20" w:name="_Toc488669821"/>
      <w:r>
        <w:lastRenderedPageBreak/>
        <w:t>2017 Estimates and Projections  Income Trends</w:t>
      </w:r>
      <w:bookmarkEnd w:id="19"/>
      <w:bookmarkEnd w:id="2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39"/>
        <w:gridCol w:w="992"/>
        <w:gridCol w:w="834"/>
      </w:tblGrid>
      <w:tr w:rsidR="00634DC3" w:rsidRPr="00634DC3" w:rsidTr="00634DC3">
        <w:trPr>
          <w:divId w:val="46898286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Income Trends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$64,824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estimated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$196,482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2022 projected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$207,905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average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Change in aggregate household income ($000)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2017 to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2020 to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Estimated Households by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 base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Under $5,000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$5,000 to 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$10,000 to 14,999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$15,000 to 19,999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$20,000 to 29,999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$30,000 - 39,999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$40,000 - 49,999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$50,000 to 59,999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$60,000 - 79,999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$80,000 - 99,999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$100,000 - 124,999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$125,000 - 149,999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$150,000 - 174,999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$175,000 - 199,999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$200,000 - 249,999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$250,000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46898286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Median Estimated Household Income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$45,247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468982864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21" w:name="ProfileCategory10"/>
      <w:bookmarkStart w:id="22" w:name="_Toc488669822"/>
      <w:r>
        <w:lastRenderedPageBreak/>
        <w:t>2017 Estimates and Projections  Households and Dwellings</w:t>
      </w:r>
      <w:bookmarkEnd w:id="21"/>
      <w:bookmarkEnd w:id="2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410"/>
        <w:gridCol w:w="1027"/>
        <w:gridCol w:w="799"/>
      </w:tblGrid>
      <w:tr w:rsidR="00634DC3" w:rsidRPr="00634DC3" w:rsidTr="00634DC3">
        <w:trPr>
          <w:divId w:val="12459108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Households and Dwellings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2459108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Size of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 or more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z w:val="18"/>
              </w:rPr>
              <w:t>Persons in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Persons per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Tenure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Owner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Band housing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Occupied Private Dwellings by Structure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Single-detached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91%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Semi-detached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Row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Apartment; building that has fewer than five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Apartment; building that has five or more storeys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Apartment; duplex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single-attached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Movable dwelling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Households by Age of Maintainer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Under 25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34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35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to 54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55 to 64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65 to 74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 w:rsidTr="00634DC3">
        <w:trPr>
          <w:divId w:val="1245910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75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</w:tbl>
    <w:p w:rsidR="00634DC3" w:rsidRDefault="00634DC3">
      <w:pPr>
        <w:ind w:left="0"/>
        <w:divId w:val="124591082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23" w:name="ProfileCategory11"/>
      <w:bookmarkStart w:id="24" w:name="_Toc488669823"/>
      <w:r>
        <w:lastRenderedPageBreak/>
        <w:t>2017 Estimates and Projections  Census Family Structure and Children</w:t>
      </w:r>
      <w:bookmarkEnd w:id="23"/>
      <w:bookmarkEnd w:id="2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461"/>
        <w:gridCol w:w="1027"/>
        <w:gridCol w:w="799"/>
      </w:tblGrid>
      <w:tr w:rsidR="00634DC3" w:rsidRPr="00634DC3" w:rsidTr="00634DC3">
        <w:trPr>
          <w:divId w:val="90992450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Census Family Structure and Children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90992450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Census Families in Private Households by Family Structure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Married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Common-law couples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no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With children at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Total lone-parent families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Number of Census Family Persons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5,818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90992450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Persons per Census 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909924508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25" w:name="ProfileCategory12"/>
      <w:bookmarkStart w:id="26" w:name="_Toc488669824"/>
      <w:r>
        <w:lastRenderedPageBreak/>
        <w:t>2017 Estimates and Projections  Citizenship Status</w:t>
      </w:r>
      <w:bookmarkEnd w:id="25"/>
      <w:bookmarkEnd w:id="2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66"/>
        <w:gridCol w:w="934"/>
        <w:gridCol w:w="892"/>
      </w:tblGrid>
      <w:tr w:rsidR="00634DC3" w:rsidRPr="00634DC3" w:rsidTr="00634DC3">
        <w:trPr>
          <w:divId w:val="18915774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Citizenship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89157740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Citizenship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100%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Aged under 18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Aged 18 years and older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5,418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80%</w:t>
            </w:r>
          </w:p>
        </w:tc>
      </w:tr>
      <w:tr w:rsidR="00634DC3" w:rsidRP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8915774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Canadian citizens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89157740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27" w:name="ProfileCategory13"/>
      <w:bookmarkStart w:id="28" w:name="_Toc488669825"/>
      <w:r>
        <w:lastRenderedPageBreak/>
        <w:t>2017 Estimates and Projections  Immigrant Status and Selected Places of Birth</w:t>
      </w:r>
      <w:bookmarkEnd w:id="27"/>
      <w:bookmarkEnd w:id="2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35"/>
        <w:gridCol w:w="1027"/>
        <w:gridCol w:w="799"/>
      </w:tblGrid>
      <w:tr w:rsidR="00634DC3" w:rsidRPr="00634DC3" w:rsidTr="00634DC3">
        <w:trPr>
          <w:divId w:val="146908250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Immigrant Status and Selected Places of Birth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46908250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Immigrant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7,099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Born in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92%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Born outside province of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Immigrants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Jamaica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Guyana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Haiti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Mexico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Trinidad and Tobago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El Salvador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places of birth in Americas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United Kingdom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Portugal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Russian Federation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Greece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Ukraine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Croatia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Hungary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Bosnia and Herzegovina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Serbia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Ireland,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places of birth in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Morocco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Algeria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Egypt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South Africa, Republic 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Nigeria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Ethiopia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Kenya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places of birth in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Philippines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Hong Kong Special Administrative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Viet Nam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Sri Lanka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Korea, 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Lebanon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Iraq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Bangladesh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Afghanistan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places of birth in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Oceania and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places of 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Non-permanent residents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Immigrants by Age at Immigration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Under 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5 to 14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15 to 24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25 to 44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634DC3" w:rsidRPr="00634DC3" w:rsidTr="00634DC3">
        <w:trPr>
          <w:divId w:val="146908250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45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469082503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29" w:name="ProfileCategory14"/>
      <w:bookmarkStart w:id="30" w:name="_Toc488669826"/>
      <w:r>
        <w:lastRenderedPageBreak/>
        <w:t>2017 Estimates and Projections  Generation Status</w:t>
      </w:r>
      <w:bookmarkEnd w:id="29"/>
      <w:bookmarkEnd w:id="3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78"/>
        <w:gridCol w:w="1027"/>
        <w:gridCol w:w="799"/>
      </w:tblGrid>
      <w:tr w:rsidR="00634DC3" w:rsidRPr="00634DC3" w:rsidTr="00634DC3">
        <w:trPr>
          <w:divId w:val="5356539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Generation Status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53565390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5356539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Generation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356539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356539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First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5356539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Second 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5356539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Third generation or 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96%</w:t>
            </w:r>
          </w:p>
        </w:tc>
      </w:tr>
    </w:tbl>
    <w:p w:rsidR="00634DC3" w:rsidRDefault="00634DC3">
      <w:pPr>
        <w:ind w:left="0"/>
        <w:divId w:val="53565390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1" w:name="ProfileCategory15"/>
      <w:bookmarkStart w:id="32" w:name="_Toc488669827"/>
      <w:r>
        <w:lastRenderedPageBreak/>
        <w:t>2017 Estimates and Projections  Mobility Status 5 Years Ago</w:t>
      </w:r>
      <w:bookmarkEnd w:id="31"/>
      <w:bookmarkEnd w:id="3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911"/>
        <w:gridCol w:w="1027"/>
        <w:gridCol w:w="799"/>
      </w:tblGrid>
      <w:tr w:rsidR="00634DC3" w:rsidRPr="00634DC3" w:rsidTr="00634DC3">
        <w:trPr>
          <w:divId w:val="203279879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Mobility Status 5 Years Ago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203279879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Population 5 years and over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Movers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Intraprovincial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Interprovincial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External migrants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203279879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Non-movers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5,306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82%</w:t>
            </w:r>
          </w:p>
        </w:tc>
      </w:tr>
    </w:tbl>
    <w:p w:rsidR="00634DC3" w:rsidRDefault="00634DC3">
      <w:pPr>
        <w:ind w:left="0"/>
        <w:divId w:val="2032798793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3" w:name="ProfileCategory16"/>
      <w:bookmarkStart w:id="34" w:name="_Toc488669828"/>
      <w:r>
        <w:lastRenderedPageBreak/>
        <w:t>2017 Estimates and Projections  Visible Minority Population</w:t>
      </w:r>
      <w:bookmarkEnd w:id="33"/>
      <w:bookmarkEnd w:id="3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165"/>
        <w:gridCol w:w="1027"/>
        <w:gridCol w:w="799"/>
      </w:tblGrid>
      <w:tr w:rsidR="00634DC3" w:rsidRPr="00634DC3" w:rsidTr="00634DC3">
        <w:trPr>
          <w:divId w:val="37481891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Visible Minority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37481891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Visible Minority Groups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Total Visible Minority Population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South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Latin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Southeast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West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Korean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Japanese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Visible minority, n.i.e.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Multiple visible minorities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37481891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Not a visible minority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</w:tbl>
    <w:p w:rsidR="00634DC3" w:rsidRDefault="00634DC3">
      <w:pPr>
        <w:ind w:left="0"/>
        <w:divId w:val="374818919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5" w:name="ProfileCategory17"/>
      <w:bookmarkStart w:id="36" w:name="_Toc488669829"/>
      <w:r>
        <w:lastRenderedPageBreak/>
        <w:t>2017 Estimates and Projections  Selected Ethnic Origins Population</w:t>
      </w:r>
      <w:bookmarkEnd w:id="35"/>
      <w:bookmarkEnd w:id="3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8594"/>
        <w:gridCol w:w="881"/>
        <w:gridCol w:w="685"/>
      </w:tblGrid>
      <w:tr w:rsidR="00634DC3" w:rsidRPr="00634DC3" w:rsidTr="00634DC3">
        <w:trPr>
          <w:divId w:val="107813652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Selected Ethnic Origins Population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07813652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Selected Ethnic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North American Aboriginal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First Nations (North American Indian)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North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4,372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65%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Canadian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4,324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64%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4,097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British Isles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2,226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Irish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Scottish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French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Western European origins (except French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Dutch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German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Northern European origins (except British Isles origins)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Eastern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Russian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Ukrainian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Southern European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Italian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Caribbean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Latin, Central and South American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African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West Central Asian and Middle Eastern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South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East Indian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East and Southeast Asian origins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Chinese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Filipino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 w:rsidTr="00634DC3">
        <w:trPr>
          <w:divId w:val="107813652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i/>
                <w:iCs/>
                <w:color w:val="0000FF"/>
                <w:sz w:val="18"/>
              </w:rPr>
            </w:pPr>
            <w:r w:rsidRPr="00634DC3">
              <w:rPr>
                <w:rFonts w:ascii="Segoe UI" w:hAnsi="Segoe UI" w:cs="Segoe UI"/>
                <w:i/>
                <w:iCs/>
                <w:color w:val="0000FF"/>
                <w:sz w:val="18"/>
              </w:rPr>
              <w:t>* The sum of the ethnic groups in this table is greater than the population in private households because a person may report more than one ethnic origin.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</w:tbl>
    <w:p w:rsidR="00634DC3" w:rsidRDefault="00634DC3">
      <w:pPr>
        <w:ind w:left="0"/>
        <w:divId w:val="107813652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7" w:name="ProfileCategory18"/>
      <w:bookmarkStart w:id="38" w:name="_Toc488669830"/>
      <w:r>
        <w:lastRenderedPageBreak/>
        <w:t>2017 Estimates and Projections  Religion</w:t>
      </w:r>
      <w:bookmarkEnd w:id="37"/>
      <w:bookmarkEnd w:id="3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861"/>
        <w:gridCol w:w="1027"/>
        <w:gridCol w:w="799"/>
      </w:tblGrid>
      <w:tr w:rsidR="00634DC3" w:rsidRPr="00634DC3" w:rsidTr="00634DC3">
        <w:trPr>
          <w:divId w:val="158533693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Religion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58533693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Religion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Buddhist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Anglican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Baptist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Catholic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Christian Orthodox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Lutheran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Pentecostal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Presbyterian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United Church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Christian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Hindu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Jewish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Muslim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Sikh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Traditional (Aboriginal) Spirituality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religions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58533693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 religious affiliation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</w:tbl>
    <w:p w:rsidR="00634DC3" w:rsidRDefault="00634DC3">
      <w:pPr>
        <w:ind w:left="0"/>
        <w:divId w:val="1585336938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39" w:name="ProfileCategory19"/>
      <w:bookmarkStart w:id="40" w:name="_Toc488669831"/>
      <w:r>
        <w:lastRenderedPageBreak/>
        <w:t>2017 Estimates and Projections  Knowledge of Official Language</w:t>
      </w:r>
      <w:bookmarkEnd w:id="39"/>
      <w:bookmarkEnd w:id="4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953"/>
        <w:gridCol w:w="1296"/>
        <w:gridCol w:w="530"/>
      </w:tblGrid>
      <w:tr w:rsidR="00634DC3" w:rsidRPr="00634DC3" w:rsidTr="00634DC3">
        <w:trPr>
          <w:divId w:val="101754160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 xml:space="preserve">2017 Estimates and Projections 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Knowledge of Official Language</w:t>
            </w:r>
          </w:p>
        </w:tc>
        <w:tc>
          <w:tcPr>
            <w:tcW w:w="0" w:type="auto"/>
            <w:gridSpan w:val="2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01754160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Knowledge of Official Languages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French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Dominant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English only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2017 Total Population in Private Households by First Official Language Spoken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6,740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6,643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99%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English and French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 w:rsidTr="00634DC3">
        <w:trPr>
          <w:divId w:val="101754160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Neither English nor French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01754160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41" w:name="ProfileCategory20"/>
      <w:bookmarkStart w:id="42" w:name="_Toc488669832"/>
      <w:r>
        <w:lastRenderedPageBreak/>
        <w:t>2017 CanEx - Expenditures Summary</w:t>
      </w:r>
      <w:bookmarkEnd w:id="41"/>
      <w:bookmarkEnd w:id="4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16"/>
        <w:gridCol w:w="1213"/>
        <w:gridCol w:w="1104"/>
        <w:gridCol w:w="422"/>
      </w:tblGrid>
      <w:tr w:rsidR="00634DC3" w:rsidRPr="00634DC3" w:rsidTr="00634DC3">
        <w:trPr>
          <w:divId w:val="20577018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205770180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$180,148,213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$60,554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Total current consumption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$137,050,826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$46,068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$22,850,303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$27,737,276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$10,235,834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Household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$5,264,733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$7,555,077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$31,263,793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$5,947,283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$3,171,128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$10,713,940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$533,185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$1,883,719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$6,346,360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Games of chance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$959,900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$2,588,282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$28,123,370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$10,755,923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20577018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$4,218,096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205770180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43" w:name="ProfileCategory21"/>
      <w:bookmarkStart w:id="44" w:name="_Toc488669833"/>
      <w:r>
        <w:lastRenderedPageBreak/>
        <w:t>2017 CanEx - Expenditures Food</w:t>
      </w:r>
      <w:bookmarkEnd w:id="43"/>
      <w:bookmarkEnd w:id="4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779"/>
        <w:gridCol w:w="1110"/>
        <w:gridCol w:w="1104"/>
        <w:gridCol w:w="422"/>
      </w:tblGrid>
      <w:tr w:rsidR="00634DC3" w:rsidRPr="00634DC3" w:rsidTr="00634DC3">
        <w:trPr>
          <w:divId w:val="88271684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8271684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$22,850,303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$19,315,321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85%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$18,968,683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83%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$346,633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Board paid to private households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$215,635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Day board and children's 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$187,509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88271684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$3,319,343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634DC3" w:rsidRDefault="00634DC3">
      <w:pPr>
        <w:ind w:left="0"/>
        <w:divId w:val="88271684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45" w:name="ProfileCategory22"/>
      <w:bookmarkStart w:id="46" w:name="_Toc488669834"/>
      <w:r>
        <w:lastRenderedPageBreak/>
        <w:t>2017 CanEx - Expenditures Shelter</w:t>
      </w:r>
      <w:bookmarkEnd w:id="45"/>
      <w:bookmarkEnd w:id="4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683"/>
        <w:gridCol w:w="1110"/>
        <w:gridCol w:w="1104"/>
        <w:gridCol w:w="422"/>
      </w:tblGrid>
      <w:tr w:rsidR="00634DC3" w:rsidRPr="00634DC3" w:rsidTr="00634DC3">
        <w:trPr>
          <w:divId w:val="177493607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Shelter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77493607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Shelter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$27,737,276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Principal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$25,803,157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$8,673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93%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Rented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$2,685,511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$2,575,608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96%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Tenants' maintenance,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Tenants'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$73,840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$12,919,949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Regular mortgage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$7,224,156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$1,274,284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Condominium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Property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$2,166,092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Homeowners'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$1,443,985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expenditures for owned living quarters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$808,189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Commissions for sale of real estate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$118,462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Legal fees related to the dwelling(s)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$113,260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Mortgage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$315,269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Appraisals, surveying and mortgage penalties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$178,100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Transfer taxes and land registration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$83,099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Water, fuel and 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$10,197,699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79%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Water and sewage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$279,447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Electricity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$6,361,352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Natural 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$140,111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3,416,783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$1,934,113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$556,024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Repairs and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$184,771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Property taxes and sewage charges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$131,740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$58,169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Electricity, water and fuel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$99,227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Other expenses for owned vacation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$82,121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Traveller accommodation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$1,378,091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634DC3" w:rsidRP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Hotels and motels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$683,014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34DC3" w:rsidRPr="00634DC3" w:rsidTr="00634DC3">
        <w:trPr>
          <w:divId w:val="177493607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accommodation away from home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$695,076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36%</w:t>
            </w:r>
          </w:p>
        </w:tc>
      </w:tr>
    </w:tbl>
    <w:p w:rsidR="00634DC3" w:rsidRDefault="00634DC3">
      <w:pPr>
        <w:ind w:left="0"/>
        <w:divId w:val="1774936078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47" w:name="ProfileCategory23"/>
      <w:bookmarkStart w:id="48" w:name="_Toc488669835"/>
      <w:r>
        <w:lastRenderedPageBreak/>
        <w:t>2017 CanEx - Expenditures Household Operation</w:t>
      </w:r>
      <w:bookmarkEnd w:id="47"/>
      <w:bookmarkEnd w:id="4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58"/>
        <w:gridCol w:w="1110"/>
        <w:gridCol w:w="1104"/>
        <w:gridCol w:w="422"/>
      </w:tblGrid>
      <w:tr w:rsidR="00634DC3" w:rsidRPr="00634DC3" w:rsidTr="00634DC3">
        <w:trPr>
          <w:divId w:val="189369408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Operation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89369408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operation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$10,235,834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Communications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$5,141,450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Telephone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$2,742,847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 of telephones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$127,145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Telephone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$2,615,701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Cell phone, pager and handheld text messaging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$1,331,490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Internet access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$804,205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On-line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Postal and other communication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$250,368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Child care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$362,763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$242,644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Day-care centres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$192,959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child care outside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Child care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$120,118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Domestic and other custodial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$130,831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Pet expenses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$1,371,462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$849,686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 of pets and related pet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$146,723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Veterinarian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$375,055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$1,086,161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Detergent and other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$626,790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household cleaning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$459,370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Paper, plastic and foil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$1,228,758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Stationery (excluding school supplies)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paper and plastic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$1,049,217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paper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$735,200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Plastic and foils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$314,017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Garden supplies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$528,920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Nursery and greenhouse stock, cut flowers, and decorative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$260,225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 xml:space="preserve">Fertilizers, herbicides, insecticides, pesticides, soil and soil </w:t>
            </w: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conditioners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lastRenderedPageBreak/>
              <w:t>$89,410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Horticultural services, snow and garbage removal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8936940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household supplies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$385,490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34DC3" w:rsidRDefault="00634DC3">
      <w:pPr>
        <w:ind w:left="0"/>
        <w:divId w:val="189369408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49" w:name="ProfileCategory24"/>
      <w:bookmarkStart w:id="50" w:name="_Toc488669836"/>
      <w:r>
        <w:lastRenderedPageBreak/>
        <w:t>2017 CanEx - Expenditures Household Furnishings</w:t>
      </w:r>
      <w:bookmarkEnd w:id="49"/>
      <w:bookmarkEnd w:id="5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574"/>
        <w:gridCol w:w="1104"/>
        <w:gridCol w:w="1104"/>
        <w:gridCol w:w="422"/>
      </w:tblGrid>
      <w:tr w:rsidR="00634DC3" w:rsidRPr="00634DC3" w:rsidTr="00634DC3">
        <w:trPr>
          <w:divId w:val="142398787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Furnishings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42398787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furnishings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$2,333,826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Furniture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$1,546,388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66%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Rugs, mats and underpadding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Window coverings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$499,345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21%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Art, antiques and decorative 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$230,429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Works of art, carvings and vases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$80,919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Antiques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$56,135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142398787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Glass mirrors, and mirror and picture frames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$93,377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34DC3" w:rsidRDefault="00634DC3">
      <w:pPr>
        <w:ind w:left="0"/>
        <w:divId w:val="142398787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1" w:name="ProfileCategory25"/>
      <w:bookmarkStart w:id="52" w:name="_Toc488669837"/>
      <w:r>
        <w:lastRenderedPageBreak/>
        <w:t>2017 CanEx - Expenditures Household Equipment</w:t>
      </w:r>
      <w:bookmarkEnd w:id="51"/>
      <w:bookmarkEnd w:id="5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624"/>
        <w:gridCol w:w="1104"/>
        <w:gridCol w:w="1104"/>
        <w:gridCol w:w="444"/>
      </w:tblGrid>
      <w:tr w:rsidR="00634DC3" w:rsidRPr="00634DC3" w:rsidTr="00634DC3">
        <w:trPr>
          <w:divId w:val="110785318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 Equipment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10785318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Household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$2,800,874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$1,121,812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Room air conditioners, portable humidifiers and dehumidifiers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$75,563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Refrigerators and freezers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$282,129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$204,741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Microwave ovens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Small electric food preperation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$120,938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Washers and dryers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$256,526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Sewing machines, vacuum cleaners and other rug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Portable Dishwashers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electric equipment and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Attachments and parts for major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$32,484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Home and workshop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$478,200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Power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$267,657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tools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$210,543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Lawn, garden and snow-removal tools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$540,940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Power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$456,638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lawn, garden and snow removal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Lamps and lampshades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$33,842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Non-electric kitchen and cooking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$139,953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Cutlery, flatware and silverware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Non-electric cleaning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$158,434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Luggage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Home security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$15,302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household equipment,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$242,419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$70,576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Furniture, carpeting and household textiles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$24,153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Major household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maintenance and repairs of furniture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lastRenderedPageBreak/>
              <w:t>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$59,440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heating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34DC3" w:rsidRP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services related to furnishings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$18,548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34DC3" w:rsidRPr="00634DC3" w:rsidTr="00634DC3">
        <w:trPr>
          <w:divId w:val="110785318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Home security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$24,991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42%</w:t>
            </w:r>
          </w:p>
        </w:tc>
      </w:tr>
    </w:tbl>
    <w:p w:rsidR="00634DC3" w:rsidRDefault="00634DC3">
      <w:pPr>
        <w:ind w:left="0"/>
        <w:divId w:val="110785318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3" w:name="ProfileCategory26"/>
      <w:bookmarkStart w:id="54" w:name="_Toc488669838"/>
      <w:r>
        <w:lastRenderedPageBreak/>
        <w:t>2017 CanEx - Expenditures Clothing</w:t>
      </w:r>
      <w:bookmarkEnd w:id="53"/>
      <w:bookmarkEnd w:id="5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65"/>
        <w:gridCol w:w="1104"/>
        <w:gridCol w:w="1104"/>
        <w:gridCol w:w="444"/>
      </w:tblGrid>
      <w:tr w:rsidR="00634DC3" w:rsidRPr="00634DC3" w:rsidTr="00634DC3">
        <w:trPr>
          <w:divId w:val="89423985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Clothing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9423985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$7,555,077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Women's and Girls'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$4,027,543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53%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$2,256,205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$631,317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$250,180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$381,132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$139,211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$307,706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$38,959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$268,744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$693,108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Men's and Boys' wear (4 years and over)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$3,041,113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$1,667,180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$614,795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$294,854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Non-athletic 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$319,941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$94,633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Jewellery and 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$130,675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Watches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$51,469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Jewellery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$79,206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$533,830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Children's wear (under 4 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$301,805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 and cloth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Footwear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 gifts to non-household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$217,772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Clothing material, notions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$184,614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Clothing material, yarn, thread and other notions (excluding household textiles)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$75,614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$109,001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Laundry and dry-cleaning 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Laundromats and self-servicing dry cleaning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$40,564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8942398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clothing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894239851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5" w:name="ProfileCategory27"/>
      <w:bookmarkStart w:id="56" w:name="_Toc488669839"/>
      <w:r>
        <w:lastRenderedPageBreak/>
        <w:t>2017 CanEx - Expenditures Transportation</w:t>
      </w:r>
      <w:bookmarkEnd w:id="55"/>
      <w:bookmarkEnd w:id="5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33"/>
        <w:gridCol w:w="1110"/>
        <w:gridCol w:w="1104"/>
        <w:gridCol w:w="422"/>
      </w:tblGrid>
      <w:tr w:rsidR="00634DC3" w:rsidRPr="00634DC3" w:rsidTr="00634DC3">
        <w:trPr>
          <w:divId w:val="160892930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Transportation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60892930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$31,263,793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Private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$29,695,382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$10,195,851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33%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Automobiles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$4,593,381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Trucks (including vans)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$5,931,974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Separate sale of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$-329,506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-1%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 of automotive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$90,445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$2,325,557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Rented automobiles &amp;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$150,159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fees (including insurance and mileage)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$89,371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Gas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$56,532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expenses for rented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$2,175,398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Regular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$1,889,110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leasing fees for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$286,289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Operation of owned and leased automobiles and trucks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$17,083,529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$9,470,039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Tires, batteries, and other automotive parts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$1,465,652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Maintenance and repair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$1,557,849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Garage rent and parking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At dwelling (not included in rent)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Parking away from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Driving lessons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$29,522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Drivers' licences and tests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Private and public vehicle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$3,622,674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Registration fees (includinginsurance if part of registration)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$767,220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Vehicle security and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automobile and truck operation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$41,390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Public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$1,568,410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City or commuter bus, subway, street car and commuter 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$15,417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$87,206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Airplane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$1,004,003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Highway 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$59,827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passenger transportation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$292,317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local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$261,032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inter-city passenger transportation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$31,286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 w:rsidTr="00634DC3">
        <w:trPr>
          <w:divId w:val="160892930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Household moving, storage and delivery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$102,786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60892930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7" w:name="ProfileCategory28"/>
      <w:bookmarkStart w:id="58" w:name="_Toc488669840"/>
      <w:r>
        <w:lastRenderedPageBreak/>
        <w:t>2017 CanEx - Expenditures Health care</w:t>
      </w:r>
      <w:bookmarkEnd w:id="57"/>
      <w:bookmarkEnd w:id="5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530"/>
        <w:gridCol w:w="1104"/>
        <w:gridCol w:w="1104"/>
        <w:gridCol w:w="422"/>
      </w:tblGrid>
      <w:tr w:rsidR="00634DC3" w:rsidRPr="00634DC3" w:rsidTr="00634DC3">
        <w:trPr>
          <w:divId w:val="987172118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Health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987172118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Health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$5,947,283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Direct costs to household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$3,946,892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66%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 care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$79,956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Medicinal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$2,186,203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$1,713,645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medicines and pharmaceutical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$472,557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Physicians'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$21,486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$159,612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 care practitioners in the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health care practitioners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$92,422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Eye-care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$510,286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Prescription eye wear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$399,408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eye care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Eye care services (e.g., surgery, exams)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$65,419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Dental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$827,082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Hospital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medical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$113,813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Health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$2,000,395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Public hospital, medical and drug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$198,685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Private health insurance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$1,801,710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Private health care plans (e.g., supplementary coverage, extended benefit packages, drug plans)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$1,214,125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Dental plans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987172118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Accident and disability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$475,526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</w:tbl>
    <w:p w:rsidR="00634DC3" w:rsidRDefault="00634DC3">
      <w:pPr>
        <w:ind w:left="0"/>
        <w:divId w:val="987172118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59" w:name="ProfileCategory29"/>
      <w:bookmarkStart w:id="60" w:name="_Toc488669841"/>
      <w:r>
        <w:lastRenderedPageBreak/>
        <w:t>2017 CanEx - Expenditures Personal care</w:t>
      </w:r>
      <w:bookmarkEnd w:id="59"/>
      <w:bookmarkEnd w:id="6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30"/>
        <w:gridCol w:w="1104"/>
        <w:gridCol w:w="1104"/>
        <w:gridCol w:w="422"/>
      </w:tblGrid>
      <w:tr w:rsidR="00634DC3" w:rsidRPr="00634DC3" w:rsidTr="00634DC3">
        <w:trPr>
          <w:divId w:val="58144815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Personal care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58144815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$3,171,128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$2,004,369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care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$1,592,431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Hair care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$463,413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Makeup, skin care and manicure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$269,645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Fragrance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$163,267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deodorants and soaps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$453,981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Oral hygiene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$242,131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Disposable diapers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$94,180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Electric hair-styling and personal care appliances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personal care supplies and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$250,023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Personal care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$1,166,760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37%</w:t>
            </w:r>
          </w:p>
        </w:tc>
      </w:tr>
      <w:tr w:rsidR="00634DC3" w:rsidRP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Hair grooming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$1,025,847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32%</w:t>
            </w:r>
          </w:p>
        </w:tc>
      </w:tr>
      <w:tr w:rsidR="00634DC3" w:rsidRPr="00634DC3" w:rsidTr="00634DC3">
        <w:trPr>
          <w:divId w:val="58144815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personal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$140,914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</w:tbl>
    <w:p w:rsidR="00634DC3" w:rsidRDefault="00634DC3">
      <w:pPr>
        <w:ind w:left="0"/>
        <w:divId w:val="581448154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61" w:name="ProfileCategory30"/>
      <w:bookmarkStart w:id="62" w:name="_Toc488669842"/>
      <w:r>
        <w:lastRenderedPageBreak/>
        <w:t>2017 CanEx - Expenditures Recreation</w:t>
      </w:r>
      <w:bookmarkEnd w:id="61"/>
      <w:bookmarkEnd w:id="6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972"/>
        <w:gridCol w:w="1110"/>
        <w:gridCol w:w="1104"/>
        <w:gridCol w:w="422"/>
      </w:tblGrid>
      <w:tr w:rsidR="00634DC3" w:rsidRPr="00634DC3" w:rsidTr="00634DC3">
        <w:trPr>
          <w:divId w:val="176445218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76445218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$10,713,940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Recreation equipment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$2,566,727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Sports and athletic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$350,764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Playground equipment, above-ground pools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$31,561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Toys and children's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$327,340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Video game systems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$285,571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Artists' materials, handicraft and hobbycraft kits and materials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$110,294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Computer equipment and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$819,468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Computer hardware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$624,857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Computer software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$54,860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Computer supplies and other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$139,751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Photographic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$322,442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Digital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cameras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$31,090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Photographers and other photographic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$111,818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Musical instruments,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$185,733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Collectors' items (e.g., stamps, coins)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Camping, picnic equipment and accessories (excluding BBQs)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Supplies and parts for recreational 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176445218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Rental, maintenance and repairs of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1764452182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63" w:name="ProfileCategory31"/>
      <w:bookmarkStart w:id="64" w:name="_Toc488669843"/>
      <w:r>
        <w:lastRenderedPageBreak/>
        <w:t>2017 CanEx - Expenditures Recreation Vehicles</w:t>
      </w:r>
      <w:bookmarkEnd w:id="63"/>
      <w:bookmarkEnd w:id="6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273"/>
        <w:gridCol w:w="1104"/>
        <w:gridCol w:w="1104"/>
        <w:gridCol w:w="422"/>
      </w:tblGrid>
      <w:tr w:rsidR="00634DC3" w:rsidRPr="00634DC3" w:rsidTr="00634DC3">
        <w:trPr>
          <w:divId w:val="57286199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Vehicles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57286199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vehicles and associated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$3,569,453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 of recreation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$2,492,960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70%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Bicycles, parts and accessories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$75,526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recreational vehicles and outboard motors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$2,417,434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Travel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$188,616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Tent trailers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$20,717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Motorcycles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$218,614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Snowmobiles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$513,928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Motor homes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$20,717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Truck campers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$20,717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$530,428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Outboard motors and personal watercraft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All-terrain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$850,098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recreation vehicle purchases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$1,076,493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Bicycle maintenance and repairs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Expenses for rented and leased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Gasoline and other fuels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$499,476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Supplies and parts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$332,821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Maintenance and repair jobs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$131,252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Registration fees and licences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$57,114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5728619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expenses for operation of recreational vehicles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$24,511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34DC3" w:rsidRDefault="00634DC3">
      <w:pPr>
        <w:ind w:left="0"/>
        <w:divId w:val="57286199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65" w:name="ProfileCategory32"/>
      <w:bookmarkStart w:id="66" w:name="_Toc488669844"/>
      <w:r>
        <w:lastRenderedPageBreak/>
        <w:t>2017 CanEx - Expenditures Home Entertainment</w:t>
      </w:r>
      <w:bookmarkEnd w:id="65"/>
      <w:bookmarkEnd w:id="6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437"/>
        <w:gridCol w:w="1104"/>
        <w:gridCol w:w="1104"/>
        <w:gridCol w:w="422"/>
      </w:tblGrid>
      <w:tr w:rsidR="00634DC3" w:rsidRPr="00634DC3" w:rsidTr="00634DC3">
        <w:trPr>
          <w:divId w:val="914245059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Home Entertainment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914245059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Home entertainment equipment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$1,358,065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Equipment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$1,139,559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84%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Audio (e.g., radio, CD players, speakers)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$248,817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Pre-recorded audio and video cassette tapes, compact discs and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$256,930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Blank audio and video tapes, CDs, DVDs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$68,601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Televisions, VCRs, camcorders and other television/video components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$565,212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42%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Home Entertainment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$218,505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videotapes and DVDs and video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$182,294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home entertainment, computer and communications equipment and other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914245059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Maintenance and repair of audio, video, computer and communications equipment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914245059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67" w:name="ProfileCategory33"/>
      <w:bookmarkStart w:id="68" w:name="_Toc488669845"/>
      <w:r>
        <w:lastRenderedPageBreak/>
        <w:t>2017 CanEx - Expenditures Recreation Services</w:t>
      </w:r>
      <w:bookmarkEnd w:id="67"/>
      <w:bookmarkEnd w:id="6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6319"/>
        <w:gridCol w:w="1104"/>
        <w:gridCol w:w="1104"/>
        <w:gridCol w:w="422"/>
      </w:tblGrid>
      <w:tr w:rsidR="00634DC3" w:rsidRPr="00634DC3" w:rsidTr="00634DC3">
        <w:trPr>
          <w:divId w:val="67823530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Recreation Services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67823530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Recreation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$3,219,697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Entertainment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$2,424,649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Movie theatres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$138,049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Live sports events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$47,739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Live performing 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$112,477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Admission to museums and other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$38,038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cablevision and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$2,088,342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65%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cablevision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$868,304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Rental of satellite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$1,220,040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Use of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$213,349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Single usage and membership fees and dues for sports and recreation facilities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Video, pinball and carnival games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Children's camps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Package travel tours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$520,472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34DC3" w:rsidRPr="00634DC3" w:rsidTr="00634DC3">
        <w:trPr>
          <w:divId w:val="67823530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recreational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$61,226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678235304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69" w:name="ProfileCategory34"/>
      <w:bookmarkStart w:id="70" w:name="_Toc488669846"/>
      <w:r>
        <w:lastRenderedPageBreak/>
        <w:t>2017 CanEx - Expenditures Reading Materials &amp; Education</w:t>
      </w:r>
      <w:bookmarkEnd w:id="69"/>
      <w:bookmarkEnd w:id="7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26"/>
        <w:gridCol w:w="1104"/>
        <w:gridCol w:w="1104"/>
        <w:gridCol w:w="422"/>
      </w:tblGrid>
      <w:tr w:rsidR="00634DC3" w:rsidRPr="00634DC3" w:rsidTr="00634DC3">
        <w:trPr>
          <w:divId w:val="82320164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Reading Materials &amp; Education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2320164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Reading materials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$533,185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Newspapers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$242,016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45%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Magazines and periodicals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$107,223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Books and pamphlets (excluding school books)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$160,270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Maps, sheet music and other printed matter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Services related to reading materials (e.g., duplicating, library fees)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$16,253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$1,883,719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$139,556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$102,931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Textbooks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$180,779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$169,931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Tuition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$1,416,404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Kindergarten, nursery, elementary and 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Post-secondary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$1,373,185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73%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courses and lessons (excluding driving)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$109,465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82320164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educational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$37,512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823201645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1" w:name="ProfileCategory35"/>
      <w:bookmarkStart w:id="72" w:name="_Toc488669847"/>
      <w:r>
        <w:lastRenderedPageBreak/>
        <w:t>2017 CanEx - Expenditures Alcohol and Tobacco</w:t>
      </w:r>
      <w:bookmarkEnd w:id="71"/>
      <w:bookmarkEnd w:id="7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68"/>
        <w:gridCol w:w="1104"/>
        <w:gridCol w:w="1104"/>
        <w:gridCol w:w="422"/>
      </w:tblGrid>
      <w:tr w:rsidR="00634DC3" w:rsidRPr="00634DC3" w:rsidTr="00634DC3">
        <w:trPr>
          <w:divId w:val="1501506905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Alcohol and Tobacco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501506905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Tobacco products and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$6,346,360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$3,893,076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61%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Cigarettes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$3,537,398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56%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tobacco products and smokers'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$355,678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$2,453,287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Served on licensed premises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$510,945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$1,906,185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 w:rsidTr="00634DC3">
        <w:trPr>
          <w:divId w:val="1501506905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Self-made 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34DC3" w:rsidRDefault="00634DC3">
      <w:pPr>
        <w:ind w:left="0"/>
        <w:divId w:val="1501506905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3" w:name="ProfileCategory36"/>
      <w:bookmarkStart w:id="74" w:name="_Toc488669848"/>
      <w:r>
        <w:lastRenderedPageBreak/>
        <w:t>2017 CanEx - Expenditures Games of chance</w:t>
      </w:r>
      <w:bookmarkEnd w:id="73"/>
      <w:bookmarkEnd w:id="7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075"/>
        <w:gridCol w:w="1104"/>
        <w:gridCol w:w="1104"/>
        <w:gridCol w:w="494"/>
      </w:tblGrid>
      <w:tr w:rsidR="00634DC3" w:rsidRPr="00634DC3" w:rsidTr="00634DC3">
        <w:trPr>
          <w:divId w:val="83869483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Games of chance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3869483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Games of chance (net)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959,900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Government-run lotteries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$562,880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59%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Casinos, slot machines, and video lottery terminals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$159,612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Bingos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$426,056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44%</w:t>
            </w:r>
          </w:p>
        </w:tc>
      </w:tr>
      <w:tr w:rsidR="00634DC3" w:rsidRP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Non-government lotteries and raffle tickets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$82,555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 w:rsidTr="00634DC3">
        <w:trPr>
          <w:divId w:val="83869483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Winnings from games of chance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$-271,203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-28%</w:t>
            </w:r>
          </w:p>
        </w:tc>
      </w:tr>
    </w:tbl>
    <w:p w:rsidR="00634DC3" w:rsidRDefault="00634DC3">
      <w:pPr>
        <w:ind w:left="0"/>
        <w:divId w:val="838694831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5" w:name="ProfileCategory37"/>
      <w:bookmarkStart w:id="76" w:name="_Toc488669849"/>
      <w:r>
        <w:lastRenderedPageBreak/>
        <w:t>2017 CanEx - Expenditures Miscellaneous expenditures</w:t>
      </w:r>
      <w:bookmarkEnd w:id="75"/>
      <w:bookmarkEnd w:id="7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110"/>
        <w:gridCol w:w="1104"/>
        <w:gridCol w:w="1104"/>
        <w:gridCol w:w="422"/>
      </w:tblGrid>
      <w:tr w:rsidR="00634DC3" w:rsidRPr="00634DC3" w:rsidTr="00634DC3">
        <w:trPr>
          <w:divId w:val="196372531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Miscellaneous expenditures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96372531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Miscellaneous expenditures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$2,588,282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Expenses on other property 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$191,438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Legal services not related to dwellings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$137,203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$869,977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Service charges from banks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$456,463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Stock and bond commissions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Administration fees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$100,320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financial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$245,480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Dues to unions and professional associations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$617,530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Contributions and dues for social clubs and other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Forfeit of deposits, fines, and money lost or stolen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$102,102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Tools and equipment purchased for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$118,656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miscellaneous goods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$489,195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Funeral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$334,681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Government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$55,702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Wholesale/retail memberships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$24,611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$40,809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196372531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$33,390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</w:tbl>
    <w:p w:rsidR="00634DC3" w:rsidRDefault="00634DC3">
      <w:pPr>
        <w:ind w:left="0"/>
        <w:divId w:val="196372531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7" w:name="ProfileCategory38"/>
      <w:bookmarkStart w:id="78" w:name="_Toc488669850"/>
      <w:r>
        <w:lastRenderedPageBreak/>
        <w:t>2017 CanEx - Expenditures Tax, Insurance, Pensions &amp; Gifts</w:t>
      </w:r>
      <w:bookmarkEnd w:id="77"/>
      <w:bookmarkEnd w:id="7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939"/>
        <w:gridCol w:w="1110"/>
        <w:gridCol w:w="1104"/>
        <w:gridCol w:w="519"/>
      </w:tblGrid>
      <w:tr w:rsidR="00634DC3" w:rsidRPr="00634DC3" w:rsidTr="00634DC3">
        <w:trPr>
          <w:divId w:val="85106482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CanEx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Tax, Insurance, Pensions &amp; Gifts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5106482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$28,123,370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Income tax on reference year 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$30,405,511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108%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Income tax on income received before reference 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$1,450,751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personal taxes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Tax refunds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$-3,732,891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$-1,255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-13%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Personal insurance payments and pension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$10,755,923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Life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$1,320,208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Annuity contracts and transfers to RRIFs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$927,345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Employment insurance premiums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$1,833,318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Retirement and pension fund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$6,675,055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62%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Canada and Quebec pension plan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$4,453,128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government pension funds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$1,378,704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retirement or pension funds (excluding RRSP)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$843,221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Gifts of money and contributions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$4,218,096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Money and support payments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$2,617,818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62%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Alimony and child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$400,905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Gifts of money and other support payments to persons inside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$2,126,138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50%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Gifts of money and other support payments to persons outside of Canada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$90,771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Contributions to charity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$1,600,277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38%</w:t>
            </w:r>
          </w:p>
        </w:tc>
      </w:tr>
      <w:tr w:rsidR="00634DC3" w:rsidRP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Religious organizations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$1,237,905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 w:rsidTr="00634DC3">
        <w:trPr>
          <w:divId w:val="85106482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Non-religious charitable organizations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$362,371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</w:tbl>
    <w:p w:rsidR="00634DC3" w:rsidRDefault="00634DC3">
      <w:pPr>
        <w:ind w:left="0"/>
        <w:divId w:val="851064822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79" w:name="ProfileCategory39"/>
      <w:bookmarkStart w:id="80" w:name="_Toc488669851"/>
      <w:r>
        <w:lastRenderedPageBreak/>
        <w:t>2017 FoodEx - Expenditures Summary</w:t>
      </w:r>
      <w:bookmarkEnd w:id="79"/>
      <w:bookmarkEnd w:id="8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5378"/>
        <w:gridCol w:w="1110"/>
        <w:gridCol w:w="1104"/>
        <w:gridCol w:w="422"/>
      </w:tblGrid>
      <w:tr w:rsidR="00634DC3" w:rsidRPr="00634DC3" w:rsidTr="00634DC3">
        <w:trPr>
          <w:divId w:val="134050542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Summary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34050542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$22,850,303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$17,626,379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$575,683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$17,050,695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$5,223,925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$1,024,719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$4,199,207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store type (purchased locally)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$17,050,695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$14,361,608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84%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$887,359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$1,066,050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$735,676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Food expenditures by category (purchased locally from stores)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$17,050,695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$3,871,870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$480,206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$2,526,690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$2,563,112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$1,698,793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$1,591,352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$538,460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$647,537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$260,271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$289,156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$1,765,198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 w:rsidTr="00634DC3">
        <w:trPr>
          <w:divId w:val="134050542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$818,048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</w:tbl>
    <w:p w:rsidR="00634DC3" w:rsidRDefault="00634DC3">
      <w:pPr>
        <w:ind w:left="0"/>
        <w:divId w:val="134050542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81" w:name="ProfileCategory40"/>
      <w:bookmarkStart w:id="82" w:name="_Toc488669852"/>
      <w:r>
        <w:lastRenderedPageBreak/>
        <w:t>2017 FoodEx - Expenditures Stores and Restaurants</w:t>
      </w:r>
      <w:bookmarkEnd w:id="81"/>
      <w:bookmarkEnd w:id="8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146"/>
        <w:gridCol w:w="1110"/>
        <w:gridCol w:w="1104"/>
        <w:gridCol w:w="422"/>
      </w:tblGrid>
      <w:tr w:rsidR="00634DC3" w:rsidRPr="00634DC3" w:rsidTr="00634DC3">
        <w:trPr>
          <w:divId w:val="399450074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Stores and Restaurants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399450074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Total annual food expenditure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$22,850,303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$7,681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$17,626,379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77%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While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$575,683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$17,050,695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Supermarkets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$14,361,608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specialty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$887,359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Convenience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$1,066,050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stores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$735,676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purchased from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$5,223,925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Purchased on trips overnight or longer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$1,024,719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$751,076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$161,158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$60,478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$52,007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$142,493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$288,137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$502,829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$91,259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Purchased locally and on day trips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$4,199,207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Table-service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$1,884,575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Fast food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$1,531,564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Cafeterias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$308,384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restaurants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$474,687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Breakfasts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$158,946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Lunches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$1,343,732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$2,074,043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 w:rsidTr="00634DC3">
        <w:trPr>
          <w:divId w:val="399450074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Between-meals food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$622,485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</w:tbl>
    <w:p w:rsidR="00634DC3" w:rsidRDefault="00634DC3">
      <w:pPr>
        <w:ind w:left="0"/>
        <w:divId w:val="399450074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83" w:name="ProfileCategory41"/>
      <w:bookmarkStart w:id="84" w:name="_Toc488669853"/>
      <w:r>
        <w:lastRenderedPageBreak/>
        <w:t>2017 FoodEx - Expenditures Meat</w:t>
      </w:r>
      <w:bookmarkEnd w:id="83"/>
      <w:bookmarkEnd w:id="8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4522"/>
        <w:gridCol w:w="1104"/>
        <w:gridCol w:w="1104"/>
        <w:gridCol w:w="422"/>
      </w:tblGrid>
      <w:tr w:rsidR="00634DC3" w:rsidRPr="00634DC3" w:rsidTr="00634DC3">
        <w:trPr>
          <w:divId w:val="2012760357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Meat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2012760357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$3,871,870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 or frozen meat (excl.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$1,648,411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$1,144,242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Hip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$279,482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$171,836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Rib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$92,091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Chuck cuts (excl.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$73,518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Stewing beef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$55,029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Ground beef (incl. patties)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$463,225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beef (incl. shank cuts)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$481,972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Leg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$24,993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Loin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$336,283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Belly cuts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$30,207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Shoulder cuts (excluding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$71,481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pork (including hocks)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fresh or frozen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Veal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Offal from mammals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Lamb, mutton and other meat (excluding poultry)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 or frozen poultry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$851,249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Chicken (including fowl)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$716,266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Turkey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$134,716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poultry meat and offal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5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$1,372,211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35%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$415,259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Bacon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$165,773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Ham (excl. cooked ham)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$189,614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cured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$59,872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Meat preparations and cooked meat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$858,197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Uncooked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$97,949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Bologna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$95,353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Wieners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$108,278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cooked/cured sausage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$168,367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Cooked (boiled) 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$105,024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ready-cooked meat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$257,158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$98,758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Meat stews and hams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$27,753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2012760357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canned meat and meat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$71,004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2012760357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85" w:name="ProfileCategory42"/>
      <w:bookmarkStart w:id="86" w:name="_Toc488669854"/>
      <w:r>
        <w:lastRenderedPageBreak/>
        <w:t>2017 FoodEx - Expenditures Fish and Seafood</w:t>
      </w:r>
      <w:bookmarkEnd w:id="85"/>
      <w:bookmarkEnd w:id="8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31"/>
        <w:gridCol w:w="1104"/>
        <w:gridCol w:w="1104"/>
        <w:gridCol w:w="422"/>
      </w:tblGrid>
      <w:tr w:rsidR="00634DC3" w:rsidRPr="00634DC3" w:rsidTr="00634DC3">
        <w:trPr>
          <w:divId w:val="80866881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Fish and Seafood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0866881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Fish and 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$480,206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$365,487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76%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 or frozen fish (excluding portions)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$204,322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Flounder and sole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$42,461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Haddock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$32,972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$62,503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sea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$46,748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Freshwater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Pre-cooked frozen fish portions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Cured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$14,335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$110,129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Salmon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$35,037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$61,969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canned fish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$114,720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24%</w:t>
            </w:r>
          </w:p>
        </w:tc>
      </w:tr>
      <w:tr w:rsidR="00634DC3" w:rsidRP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Shrimps and prawns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 w:rsidTr="00634DC3">
        <w:trPr>
          <w:divId w:val="80866881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shellfish and marine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18%</w:t>
            </w:r>
          </w:p>
        </w:tc>
      </w:tr>
    </w:tbl>
    <w:p w:rsidR="00634DC3" w:rsidRDefault="00634DC3">
      <w:pPr>
        <w:ind w:left="0"/>
        <w:divId w:val="80866881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87" w:name="ProfileCategory43"/>
      <w:bookmarkStart w:id="88" w:name="_Toc488669855"/>
      <w:r>
        <w:lastRenderedPageBreak/>
        <w:t>2017 FoodEx - Expenditures Dairy and Eggs</w:t>
      </w:r>
      <w:bookmarkEnd w:id="87"/>
      <w:bookmarkEnd w:id="8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97"/>
        <w:gridCol w:w="1104"/>
        <w:gridCol w:w="1104"/>
        <w:gridCol w:w="422"/>
      </w:tblGrid>
      <w:tr w:rsidR="00634DC3" w:rsidRPr="00634DC3" w:rsidTr="00634DC3">
        <w:trPr>
          <w:divId w:val="119500512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Dairy and Eggs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19500512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Dairy products and eggs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$2,526,690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$2,313,440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92%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Cream (excluding sour cream)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$43,503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Fluid whole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$150,933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Low-fat milk (2%)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$502,860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Low-fat milk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$154,738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Fluid skim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$95,681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Specialty milk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$135,772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$112,963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$667,320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Cheddar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$256,602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Grated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Process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$169,846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Cottage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cheese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$190,050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Condensed or evaporated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$104,664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Ice cream and ice milk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$162,029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Ice cream and ice milk novelties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$46,819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Frozen yogurt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dairy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$126,545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 w:rsidTr="00634DC3">
        <w:trPr>
          <w:divId w:val="119500512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Eggs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$213,254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</w:tbl>
    <w:p w:rsidR="00634DC3" w:rsidRDefault="00634DC3">
      <w:pPr>
        <w:ind w:left="0"/>
        <w:divId w:val="119500512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89" w:name="ProfileCategory44"/>
      <w:bookmarkStart w:id="90" w:name="_Toc488669856"/>
      <w:r>
        <w:lastRenderedPageBreak/>
        <w:t>2017 FoodEx - Expenditures Baked Goods and Cereals</w:t>
      </w:r>
      <w:bookmarkEnd w:id="89"/>
      <w:bookmarkEnd w:id="9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202"/>
        <w:gridCol w:w="1104"/>
        <w:gridCol w:w="1104"/>
        <w:gridCol w:w="422"/>
      </w:tblGrid>
      <w:tr w:rsidR="00634DC3" w:rsidRPr="00634DC3" w:rsidTr="00634DC3">
        <w:trPr>
          <w:divId w:val="36903439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Baked Goods and Cereals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36903439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Bakery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$2,563,112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Bakery products (excluding frozen)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$1,624,450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$523,088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20%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Unsweetened rolls and buns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$208,053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Crackers and crisp breads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$145,870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Cookies and sweet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$294,133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Muffins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Doughnuts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Yeast-raised sweet goods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Dessert pies, cakes and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$289,867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bakery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$80,551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$216,005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pasta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$43,585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Dry or fresh pasta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Pasta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$75,376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Cereal grains and 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$722,656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28%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Rice (including mixes)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Flour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$85,889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grains, unmilled or milled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Breakfast cereal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$327,192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Cake and other flour-based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$39,041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Cereal-based snack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$178,853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 w:rsidTr="00634DC3">
        <w:trPr>
          <w:divId w:val="36903439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cereal products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$6,049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</w:tbl>
    <w:p w:rsidR="00634DC3" w:rsidRDefault="00634DC3">
      <w:pPr>
        <w:ind w:left="0"/>
        <w:divId w:val="36903439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91" w:name="ProfileCategory45"/>
      <w:bookmarkStart w:id="92" w:name="_Toc488669857"/>
      <w:r>
        <w:lastRenderedPageBreak/>
        <w:t>2017 FoodEx - Expenditures Fruit</w:t>
      </w:r>
      <w:bookmarkEnd w:id="91"/>
      <w:bookmarkEnd w:id="92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773"/>
        <w:gridCol w:w="1104"/>
        <w:gridCol w:w="1104"/>
        <w:gridCol w:w="422"/>
      </w:tblGrid>
      <w:tr w:rsidR="00634DC3" w:rsidRPr="00634DC3" w:rsidTr="00634DC3">
        <w:trPr>
          <w:divId w:val="2703551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Fruit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2703551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Fruit and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$1,698,793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$1,622,104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95%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$963,682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57%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Apples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$196,859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Bananas and plantains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$179,591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Grapefruit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Grapes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$126,190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Lemons and limes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$12,834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Melons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$38,928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Oranges and other citrus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$171,534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Peaches and nectarines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$39,906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$45,430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Plums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tropical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$37,862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Strawberries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fresh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$16,318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$658,421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Frozen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$20,173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Dried or other preserved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Raisins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$15,690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dried/preserved fruit (excluding canned)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Fruit juice (excluding concentrated)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$387,487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Apple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$55,542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Grapefruit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$131,821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$191,216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Concentrated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$52,698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Orange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$15,907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fruit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fruit and fruit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$159,527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Pineapple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Mixed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canned fruit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$25,397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Jam, jelly and other preserves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$44,416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4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Fruit pie fillings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$16,049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$76,688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Unshelled 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$29,523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Shelled peanuts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 w:rsidTr="00634DC3">
        <w:trPr>
          <w:divId w:val="2703551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shelled nuts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$36,902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2703551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93" w:name="ProfileCategory46"/>
      <w:bookmarkStart w:id="94" w:name="_Toc488669858"/>
      <w:r>
        <w:lastRenderedPageBreak/>
        <w:t>2017 FoodEx - Expenditures Vegetables</w:t>
      </w:r>
      <w:bookmarkEnd w:id="93"/>
      <w:bookmarkEnd w:id="94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816"/>
        <w:gridCol w:w="1104"/>
        <w:gridCol w:w="1104"/>
        <w:gridCol w:w="422"/>
      </w:tblGrid>
      <w:tr w:rsidR="00634DC3" w:rsidRPr="00634DC3" w:rsidTr="00634DC3">
        <w:trPr>
          <w:divId w:val="895312646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Vegetables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895312646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$1,591,352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Fresh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$1,128,297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Broccoli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$49,815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Cabbage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$29,874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Carrots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$97,447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Cauliflower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$21,695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Celery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$43,646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Cucumbers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$45,225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Lettuce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$101,774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Mushrooms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$42,363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Onions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$93,915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Peppers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$63,881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Potatoes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$224,656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14%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Radishes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$9,101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Spinach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Tomatoes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$153,735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Turnips and rutabagas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seed and gourd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root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leaf and stalk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$30,889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$463,052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$166,732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$5,497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$17,115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Potato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$100,327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frozen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$43,793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Dried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$22,323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Potato products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$10,986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vegetables - dried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$11,338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vegetables and vegetable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$274,001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Green or wax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$16,745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Baked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$19,522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$34,053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Mushrooms and truffles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$32,958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Tomatoes (including paste)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$53,765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canned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$20,964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Tomato juice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 w:rsidTr="00634DC3">
        <w:trPr>
          <w:divId w:val="895312646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3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canned vegetable juice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$23,970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</w:tbl>
    <w:p w:rsidR="00634DC3" w:rsidRDefault="00634DC3">
      <w:pPr>
        <w:ind w:left="0"/>
        <w:divId w:val="895312646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95" w:name="ProfileCategory47"/>
      <w:bookmarkStart w:id="96" w:name="_Toc488669859"/>
      <w:r>
        <w:lastRenderedPageBreak/>
        <w:t>2017 FoodEx - Expenditures Beverages</w:t>
      </w:r>
      <w:bookmarkEnd w:id="95"/>
      <w:bookmarkEnd w:id="96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2528"/>
        <w:gridCol w:w="1104"/>
        <w:gridCol w:w="1104"/>
        <w:gridCol w:w="422"/>
      </w:tblGrid>
      <w:tr w:rsidR="00634DC3" w:rsidRPr="00634DC3" w:rsidTr="00634DC3">
        <w:trPr>
          <w:divId w:val="1962688840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Beverages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1962688840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Coffee and 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$260,271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$152,610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59%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Roasted or ground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$76,564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coffee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$76,044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29%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$107,661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41%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$818,048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Carbonated beverages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$640,924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78%</w:t>
            </w:r>
          </w:p>
        </w:tc>
      </w:tr>
      <w:tr w:rsidR="00634DC3" w:rsidRP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Fruit drinks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$93,365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11%</w:t>
            </w:r>
          </w:p>
        </w:tc>
      </w:tr>
      <w:tr w:rsidR="00634DC3" w:rsidRPr="00634DC3" w:rsidTr="00634DC3">
        <w:trPr>
          <w:divId w:val="1962688840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non-alcoholic beverages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$83,758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10%</w:t>
            </w:r>
          </w:p>
        </w:tc>
      </w:tr>
    </w:tbl>
    <w:p w:rsidR="00634DC3" w:rsidRDefault="00634DC3">
      <w:pPr>
        <w:ind w:left="0"/>
        <w:divId w:val="1962688840"/>
        <w:rPr>
          <w:spacing w:val="0"/>
        </w:rPr>
      </w:pPr>
    </w:p>
    <w:p w:rsidR="00634DC3" w:rsidRDefault="00634DC3" w:rsidP="00634DC3">
      <w:pPr>
        <w:pStyle w:val="BodyText"/>
      </w:pPr>
    </w:p>
    <w:p w:rsidR="00634DC3" w:rsidRDefault="00634DC3" w:rsidP="00634DC3">
      <w:pPr>
        <w:pStyle w:val="Heading2"/>
      </w:pPr>
      <w:bookmarkStart w:id="97" w:name="ProfileCategory48"/>
      <w:bookmarkStart w:id="98" w:name="_Toc488669860"/>
      <w:r>
        <w:lastRenderedPageBreak/>
        <w:t>2017 FoodEx - Expenditures Other Products</w:t>
      </w:r>
      <w:bookmarkEnd w:id="97"/>
      <w:bookmarkEnd w:id="98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3915"/>
        <w:gridCol w:w="1104"/>
        <w:gridCol w:w="1104"/>
        <w:gridCol w:w="422"/>
      </w:tblGrid>
      <w:tr w:rsidR="00634DC3" w:rsidRPr="00634DC3" w:rsidTr="00634DC3">
        <w:trPr>
          <w:divId w:val="330718153"/>
          <w:tblHeader/>
          <w:jc w:val="center"/>
        </w:trPr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D7DAE3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2017 FoodEx - Expenditures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Other Products</w:t>
            </w:r>
          </w:p>
        </w:tc>
        <w:tc>
          <w:tcPr>
            <w:tcW w:w="0" w:type="auto"/>
            <w:gridSpan w:val="3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center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Barrington (MD), NS</w:t>
            </w:r>
          </w:p>
        </w:tc>
      </w:tr>
      <w:tr w:rsidR="00634DC3" w:rsidRPr="00634DC3" w:rsidTr="00634DC3">
        <w:trPr>
          <w:divId w:val="330718153"/>
          <w:tblHeader/>
          <w:jc w:val="center"/>
        </w:trPr>
        <w:tc>
          <w:tcPr>
            <w:tcW w:w="0" w:type="auto"/>
            <w:tcBorders>
              <w:top w:val="single" w:sz="8" w:space="0" w:color="D7DAE3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Total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Expenditure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Expenditure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per</w:t>
            </w: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br/>
              <w:t>Household</w:t>
            </w:r>
          </w:p>
        </w:tc>
        <w:tc>
          <w:tcPr>
            <w:tcW w:w="0" w:type="auto"/>
            <w:tcBorders>
              <w:top w:val="single" w:sz="8" w:space="0" w:color="ADB7CD"/>
              <w:left w:val="single" w:sz="8" w:space="0" w:color="ADB7CD"/>
              <w:bottom w:val="single" w:sz="8" w:space="0" w:color="ADB7CD"/>
              <w:right w:val="single" w:sz="8" w:space="0" w:color="ADB7CD"/>
            </w:tcBorders>
            <w:shd w:val="clear" w:color="auto" w:fill="D7DAE3"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Condiments, spices and vinegar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$538,460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Pickles (including olives)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$78,427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Ketchup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$44,507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sauces and sauces mixes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$211,916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39%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Mayonnaise and salad dressings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$124,748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condiments (including vinegar)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$40,895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Spices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$37,970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Sugar and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$647,537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Sugar and syrup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$126,057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Sugar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$94,148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Syrups and molasses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$31,909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Sugar preparations (including confectionery)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$521,480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Gum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$35,313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Chocolate bars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$100,636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16%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chocolate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$79,304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Sugar candy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$112,417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sugar confections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$165,462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sugar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$28,354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Fats and oils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$289,156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Margarine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$195,424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68%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Shortening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$21,464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Lard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Cooking/salad 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$67,536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89AAD0"/>
            <w:vAlign w:val="center"/>
            <w:hideMark/>
          </w:tcPr>
          <w:p w:rsidR="00634DC3" w:rsidRPr="00634DC3" w:rsidRDefault="00634DC3" w:rsidP="00634DC3">
            <w:pPr>
              <w:ind w:left="0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339900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b/>
                <w:bCs/>
                <w:color w:val="FFFFFF"/>
                <w:sz w:val="18"/>
              </w:rPr>
            </w:pPr>
            <w:r w:rsidRPr="00634DC3">
              <w:rPr>
                <w:rFonts w:ascii="Segoe UI" w:hAnsi="Segoe UI" w:cs="Segoe UI"/>
                <w:b/>
                <w:bCs/>
                <w:color w:val="FFFFFF"/>
                <w:sz w:val="18"/>
              </w:rPr>
              <w:t>Other foods, materials and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$1,765,198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$593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b/>
                <w:bCs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$265,836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$206,429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Dried soup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$59,407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$42,058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lastRenderedPageBreak/>
              <w:t>Canned infant or junior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$12,056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Infant cereals and biscuits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$3,215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$1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Infant formula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26,787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Pre-cooked frozen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553,977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Pre-cooked frozen dinners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158,336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Dessert pies, cakes, other pastries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40,136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Frozen meat or poultry pies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15,098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pre-cooked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340,409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19%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Materials for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75,589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 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1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827,733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47%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Honey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22,741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Peanut butter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45,235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Dairy product substitutes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36,812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Flavouring extracts and essences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4,075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0%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Flavouring powders and crystals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49,912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seasonings (including salt)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64,421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Jelly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10,158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Prepared dessert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22,175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Potato chips and similar products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237,387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13%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Food drink powders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26,996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2%</w:t>
            </w:r>
          </w:p>
        </w:tc>
      </w:tr>
      <w:tr w:rsidR="00634DC3" w:rsidRP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nil"/>
              <w:right w:val="single" w:sz="8" w:space="0" w:color="C4C4C4"/>
            </w:tcBorders>
            <w:shd w:val="clear" w:color="auto" w:fill="FFFFFF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Canned puddings and custards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49,999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C4C4C4"/>
            </w:tcBorders>
            <w:shd w:val="clear" w:color="auto" w:fill="FFFFFF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3%</w:t>
            </w:r>
          </w:p>
        </w:tc>
      </w:tr>
      <w:tr w:rsidR="00634DC3" w:rsidRPr="00634DC3" w:rsidTr="00634DC3">
        <w:trPr>
          <w:divId w:val="330718153"/>
          <w:jc w:val="center"/>
        </w:trPr>
        <w:tc>
          <w:tcPr>
            <w:tcW w:w="0" w:type="auto"/>
            <w:tcBorders>
              <w:top w:val="nil"/>
              <w:left w:val="single" w:sz="8" w:space="0" w:color="C4C4C4"/>
              <w:bottom w:val="single" w:sz="8" w:space="0" w:color="auto"/>
              <w:right w:val="single" w:sz="8" w:space="0" w:color="C4C4C4"/>
            </w:tcBorders>
            <w:shd w:val="clear" w:color="auto" w:fill="DEDEDE"/>
            <w:hideMark/>
          </w:tcPr>
          <w:p w:rsidR="00634DC3" w:rsidRPr="00634DC3" w:rsidRDefault="00634DC3" w:rsidP="00634DC3">
            <w:pPr>
              <w:pStyle w:val="catindent2"/>
              <w:spacing w:before="0" w:beforeAutospacing="0" w:after="0" w:afterAutospacing="0"/>
              <w:rPr>
                <w:rFonts w:ascii="Segoe UI" w:hAnsi="Segoe UI" w:cs="Segoe UI"/>
                <w:color w:val="000000"/>
                <w:sz w:val="18"/>
              </w:rPr>
            </w:pPr>
            <w:r w:rsidRPr="00634DC3">
              <w:rPr>
                <w:rFonts w:ascii="Segoe UI" w:hAnsi="Segoe UI" w:cs="Segoe UI"/>
                <w:color w:val="000000"/>
                <w:sz w:val="18"/>
              </w:rPr>
              <w:t>All other food preparations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257,824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C4C4C4"/>
            </w:tcBorders>
            <w:shd w:val="clear" w:color="auto" w:fill="DEDEDE"/>
            <w:noWrap/>
            <w:hideMark/>
          </w:tcPr>
          <w:p w:rsidR="00634DC3" w:rsidRPr="00634DC3" w:rsidRDefault="00634DC3" w:rsidP="00634DC3">
            <w:pPr>
              <w:ind w:left="0"/>
              <w:jc w:val="right"/>
              <w:rPr>
                <w:rFonts w:ascii="Segoe UI" w:hAnsi="Segoe UI" w:cs="Segoe UI"/>
                <w:color w:val="000000"/>
                <w:spacing w:val="0"/>
                <w:sz w:val="18"/>
                <w:szCs w:val="24"/>
              </w:rPr>
            </w:pPr>
            <w:r w:rsidRPr="00634DC3">
              <w:rPr>
                <w:rFonts w:ascii="Segoe UI" w:hAnsi="Segoe UI" w:cs="Segoe UI"/>
                <w:color w:val="000000"/>
                <w:spacing w:val="0"/>
                <w:sz w:val="18"/>
              </w:rPr>
              <w:t>15%</w:t>
            </w:r>
          </w:p>
        </w:tc>
      </w:tr>
    </w:tbl>
    <w:p w:rsidR="00634DC3" w:rsidRDefault="00634DC3">
      <w:pPr>
        <w:ind w:left="0"/>
        <w:divId w:val="330718153"/>
        <w:rPr>
          <w:spacing w:val="0"/>
        </w:rPr>
      </w:pPr>
    </w:p>
    <w:p w:rsidR="00F7014A" w:rsidRPr="00634DC3" w:rsidRDefault="00F7014A" w:rsidP="00634DC3">
      <w:pPr>
        <w:pStyle w:val="BodyText"/>
      </w:pPr>
    </w:p>
    <w:sectPr w:rsidR="00F7014A" w:rsidRPr="00634DC3" w:rsidSect="00634D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1080" w:bottom="720" w:left="1080" w:header="720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DC3" w:rsidRDefault="00634DC3">
      <w:r>
        <w:separator/>
      </w:r>
    </w:p>
  </w:endnote>
  <w:endnote w:type="continuationSeparator" w:id="1">
    <w:p w:rsidR="00634DC3" w:rsidRDefault="00634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7014A" w:rsidRDefault="00F7014A">
    <w:pPr>
      <w:ind w:left="-10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4DC3">
      <w:rPr>
        <w:rStyle w:val="PageNumber"/>
        <w:noProof/>
      </w:rPr>
      <w:t>3</w:t>
    </w:r>
    <w:r>
      <w:rPr>
        <w:rStyle w:val="PageNumber"/>
      </w:rPr>
      <w:fldChar w:fldCharType="end"/>
    </w:r>
  </w:p>
  <w:p w:rsidR="00F7014A" w:rsidRDefault="00F7014A">
    <w:pPr>
      <w:pStyle w:val="Footer"/>
      <w:rPr>
        <w:b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Pr="009A3499" w:rsidRDefault="00F7014A" w:rsidP="007E664C">
    <w:pPr>
      <w:pStyle w:val="Footer"/>
      <w:ind w:left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DC3" w:rsidRDefault="00634DC3">
      <w:r>
        <w:separator/>
      </w:r>
    </w:p>
  </w:footnote>
  <w:footnote w:type="continuationSeparator" w:id="1">
    <w:p w:rsidR="00634DC3" w:rsidRDefault="00634D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DC3" w:rsidRDefault="00634DC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DC3" w:rsidRDefault="00634DC3">
    <w:pPr>
      <w:pStyle w:val="Header"/>
    </w:pPr>
    <w:r>
      <w:t>Shared Services Canada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14A" w:rsidRDefault="00F7014A">
    <w:pPr>
      <w:pStyle w:val="Header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5A4A7E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15259E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7FDA2D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A788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7DA1D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3A06F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892E5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38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9D4F3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52057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A698C5B2"/>
    <w:lvl w:ilvl="0">
      <w:numFmt w:val="decimal"/>
      <w:pStyle w:val="Caption"/>
      <w:lvlText w:val="*"/>
      <w:lvlJc w:val="left"/>
    </w:lvl>
  </w:abstractNum>
  <w:abstractNum w:abstractNumId="11">
    <w:nsid w:val="120045C6"/>
    <w:multiLevelType w:val="singleLevel"/>
    <w:tmpl w:val="09B0E8F8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Symbol" w:hAnsi="Symbol" w:hint="default"/>
        <w:b w:val="0"/>
        <w:i w:val="0"/>
        <w:sz w:val="18"/>
      </w:rPr>
    </w:lvl>
  </w:abstractNum>
  <w:abstractNum w:abstractNumId="12">
    <w:nsid w:val="19754DDC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3">
    <w:nsid w:val="227053CB"/>
    <w:multiLevelType w:val="singleLevel"/>
    <w:tmpl w:val="BCC8CDC2"/>
    <w:lvl w:ilvl="0">
      <w:numFmt w:val="decimal"/>
      <w:lvlText w:val="*"/>
      <w:lvlJc w:val="left"/>
    </w:lvl>
  </w:abstractNum>
  <w:abstractNum w:abstractNumId="14">
    <w:nsid w:val="2A3030A1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5">
    <w:nsid w:val="2D9E4A9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6">
    <w:nsid w:val="40152EAB"/>
    <w:multiLevelType w:val="singleLevel"/>
    <w:tmpl w:val="2034CD5C"/>
    <w:lvl w:ilvl="0">
      <w:numFmt w:val="decimal"/>
      <w:lvlText w:val="*"/>
      <w:lvlJc w:val="left"/>
    </w:lvl>
  </w:abstractNum>
  <w:abstractNum w:abstractNumId="17">
    <w:nsid w:val="46B310A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8">
    <w:nsid w:val="47583C2E"/>
    <w:multiLevelType w:val="singleLevel"/>
    <w:tmpl w:val="C2A61456"/>
    <w:lvl w:ilvl="0">
      <w:start w:val="1"/>
      <w:numFmt w:val="decimal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19">
    <w:nsid w:val="4B170563"/>
    <w:multiLevelType w:val="singleLevel"/>
    <w:tmpl w:val="4A84109C"/>
    <w:lvl w:ilvl="0">
      <w:start w:val="1"/>
      <w:numFmt w:val="bullet"/>
      <w:pStyle w:val="List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</w:abstractNum>
  <w:abstractNum w:abstractNumId="20">
    <w:nsid w:val="559913A9"/>
    <w:multiLevelType w:val="singleLevel"/>
    <w:tmpl w:val="25407178"/>
    <w:lvl w:ilvl="0">
      <w:start w:val="1"/>
      <w:numFmt w:val="decimal"/>
      <w:pStyle w:val="ListNumber"/>
      <w:lvlText w:val="%1)"/>
      <w:legacy w:legacy="1" w:legacySpace="0" w:legacyIndent="360"/>
      <w:lvlJc w:val="left"/>
      <w:pPr>
        <w:ind w:left="1440" w:hanging="360"/>
      </w:pPr>
      <w:rPr>
        <w:rFonts w:ascii="Arial Black" w:hAnsi="Arial Black" w:hint="default"/>
        <w:b w:val="0"/>
        <w:i w:val="0"/>
        <w:sz w:val="18"/>
      </w:rPr>
    </w:lvl>
  </w:abstractNum>
  <w:abstractNum w:abstractNumId="21">
    <w:nsid w:val="583C3677"/>
    <w:multiLevelType w:val="singleLevel"/>
    <w:tmpl w:val="7C460C3C"/>
    <w:lvl w:ilvl="0">
      <w:numFmt w:val="decimal"/>
      <w:lvlText w:val="*"/>
      <w:lvlJc w:val="left"/>
    </w:lvl>
  </w:abstractNum>
  <w:abstractNum w:abstractNumId="22">
    <w:nsid w:val="5CBE216E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abstractNum w:abstractNumId="23">
    <w:nsid w:val="63840718"/>
    <w:multiLevelType w:val="singleLevel"/>
    <w:tmpl w:val="C91E1034"/>
    <w:lvl w:ilvl="0">
      <w:numFmt w:val="decimal"/>
      <w:lvlText w:val="*"/>
      <w:lvlJc w:val="left"/>
    </w:lvl>
  </w:abstractNum>
  <w:abstractNum w:abstractNumId="24">
    <w:nsid w:val="6C4A1744"/>
    <w:multiLevelType w:val="singleLevel"/>
    <w:tmpl w:val="5BF8D17E"/>
    <w:lvl w:ilvl="0">
      <w:numFmt w:val="decimal"/>
      <w:lvlText w:val="*"/>
      <w:lvlJc w:val="left"/>
    </w:lvl>
  </w:abstractNum>
  <w:abstractNum w:abstractNumId="25">
    <w:nsid w:val="6E76003D"/>
    <w:multiLevelType w:val="singleLevel"/>
    <w:tmpl w:val="BDF4B83C"/>
    <w:lvl w:ilvl="0">
      <w:numFmt w:val="decimal"/>
      <w:lvlText w:val="*"/>
      <w:lvlJc w:val="left"/>
    </w:lvl>
  </w:abstractNum>
  <w:abstractNum w:abstractNumId="26">
    <w:nsid w:val="7BF25134"/>
    <w:multiLevelType w:val="singleLevel"/>
    <w:tmpl w:val="6DCCA5CE"/>
    <w:lvl w:ilvl="0">
      <w:start w:val="1"/>
      <w:numFmt w:val="none"/>
      <w:lvlText w:val=""/>
      <w:legacy w:legacy="1" w:legacySpace="0" w:legacyIndent="0"/>
      <w:lvlJc w:val="left"/>
    </w:lvl>
  </w:abstractNum>
  <w:num w:numId="1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20"/>
  </w:num>
  <w:num w:numId="14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15">
    <w:abstractNumId w:val="18"/>
  </w:num>
  <w:num w:numId="16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17">
    <w:abstractNumId w:val="22"/>
  </w:num>
  <w:num w:numId="18">
    <w:abstractNumId w:val="11"/>
  </w:num>
  <w:num w:numId="19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0">
    <w:abstractNumId w:val="10"/>
    <w:lvlOverride w:ilvl="0">
      <w:lvl w:ilvl="0">
        <w:start w:val="1"/>
        <w:numFmt w:val="bullet"/>
        <w:pStyle w:val="Caption"/>
        <w:lvlText w:val=""/>
        <w:legacy w:legacy="1" w:legacySpace="0" w:legacyIndent="120"/>
        <w:lvlJc w:val="left"/>
        <w:pPr>
          <w:ind w:left="1920" w:hanging="120"/>
        </w:pPr>
        <w:rPr>
          <w:rFonts w:ascii="Symbol" w:hAnsi="Symbol" w:hint="default"/>
          <w:sz w:val="18"/>
        </w:rPr>
      </w:lvl>
    </w:lvlOverride>
  </w:num>
  <w:num w:numId="21">
    <w:abstractNumId w:val="20"/>
    <w:lvlOverride w:ilvl="0">
      <w:lvl w:ilvl="0">
        <w:start w:val="1"/>
        <w:numFmt w:val="decimal"/>
        <w:pStyle w:val="ListNumber"/>
        <w:lvlText w:val="%1)"/>
        <w:legacy w:legacy="1" w:legacySpace="0" w:legacyIndent="360"/>
        <w:lvlJc w:val="left"/>
        <w:pPr>
          <w:ind w:left="1440" w:hanging="360"/>
        </w:pPr>
        <w:rPr>
          <w:rFonts w:ascii="Symbol" w:hAnsi="Symbol" w:hint="default"/>
          <w:b w:val="0"/>
          <w:i w:val="0"/>
          <w:sz w:val="18"/>
        </w:rPr>
      </w:lvl>
    </w:lvlOverride>
  </w:num>
  <w:num w:numId="22">
    <w:abstractNumId w:val="10"/>
    <w:lvlOverride w:ilvl="0">
      <w:lvl w:ilvl="0">
        <w:start w:val="1"/>
        <w:numFmt w:val="bullet"/>
        <w:pStyle w:val="Caption"/>
        <w:lvlText w:val=""/>
        <w:legacy w:legacy="1" w:legacySpace="0" w:legacyIndent="360"/>
        <w:lvlJc w:val="left"/>
        <w:pPr>
          <w:ind w:left="1440" w:hanging="360"/>
        </w:pPr>
        <w:rPr>
          <w:rFonts w:ascii="Wingdings" w:hAnsi="Wingdings" w:hint="default"/>
          <w:sz w:val="16"/>
        </w:rPr>
      </w:lvl>
    </w:lvlOverride>
  </w:num>
  <w:num w:numId="23">
    <w:abstractNumId w:val="16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4">
    <w:abstractNumId w:val="25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25">
    <w:abstractNumId w:val="17"/>
  </w:num>
  <w:num w:numId="26">
    <w:abstractNumId w:val="15"/>
  </w:num>
  <w:num w:numId="27">
    <w:abstractNumId w:val="14"/>
  </w:num>
  <w:num w:numId="28">
    <w:abstractNumId w:val="26"/>
  </w:num>
  <w:num w:numId="29">
    <w:abstractNumId w:val="12"/>
  </w:num>
  <w:num w:numId="30">
    <w:abstractNumId w:val="21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1">
    <w:abstractNumId w:val="2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2">
    <w:abstractNumId w:val="24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  <w:num w:numId="33">
    <w:abstractNumId w:val="13"/>
    <w:lvlOverride w:ilvl="0">
      <w:lvl w:ilvl="0">
        <w:start w:val="1"/>
        <w:numFmt w:val="bullet"/>
        <w:lvlText w:val=""/>
        <w:legacy w:legacy="1" w:legacySpace="0" w:legacyIndent="0"/>
        <w:lvlJc w:val="left"/>
        <w:pPr>
          <w:ind w:left="108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8" w:dllVersion="513" w:checkStyle="1"/>
  <w:attachedTemplate r:id="rId1"/>
  <w:stylePaneFormatFilter w:val="3F01"/>
  <w:defaultTabStop w:val="720"/>
  <w:drawingGridHorizontalSpacing w:val="195"/>
  <w:drawingGridVerticalSpacing w:val="187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 w:val="00167662"/>
    <w:rsid w:val="00262592"/>
    <w:rsid w:val="002E6134"/>
    <w:rsid w:val="00321D65"/>
    <w:rsid w:val="00367988"/>
    <w:rsid w:val="004051DD"/>
    <w:rsid w:val="00421212"/>
    <w:rsid w:val="004629CE"/>
    <w:rsid w:val="005D4AEF"/>
    <w:rsid w:val="00634DC3"/>
    <w:rsid w:val="007E664C"/>
    <w:rsid w:val="00871CBA"/>
    <w:rsid w:val="009A3499"/>
    <w:rsid w:val="00B62B7D"/>
    <w:rsid w:val="00C919FB"/>
    <w:rsid w:val="00DE222F"/>
    <w:rsid w:val="00F7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080"/>
    </w:pPr>
    <w:rPr>
      <w:rFonts w:ascii="Arial" w:hAnsi="Arial"/>
      <w:spacing w:val="-5"/>
      <w:lang w:eastAsia="en-US"/>
    </w:rPr>
  </w:style>
  <w:style w:type="paragraph" w:styleId="Heading1">
    <w:name w:val="heading 1"/>
    <w:basedOn w:val="HeadingBase"/>
    <w:next w:val="BodyText"/>
    <w:qFormat/>
    <w:rsid w:val="00B62B7D"/>
    <w:pPr>
      <w:pageBreakBefore/>
      <w:spacing w:before="120" w:after="120" w:line="240" w:lineRule="atLeast"/>
      <w:ind w:left="0"/>
      <w:jc w:val="center"/>
      <w:outlineLvl w:val="0"/>
    </w:pPr>
    <w:rPr>
      <w:spacing w:val="-10"/>
      <w:kern w:val="20"/>
      <w:sz w:val="28"/>
      <w:szCs w:val="28"/>
    </w:rPr>
  </w:style>
  <w:style w:type="paragraph" w:styleId="Heading2">
    <w:name w:val="heading 2"/>
    <w:basedOn w:val="HeadingBase"/>
    <w:next w:val="BodyText"/>
    <w:qFormat/>
    <w:rsid w:val="002E6134"/>
    <w:pPr>
      <w:pageBreakBefore/>
      <w:spacing w:before="120" w:after="120" w:line="240" w:lineRule="atLeast"/>
      <w:ind w:left="0"/>
      <w:jc w:val="center"/>
      <w:outlineLvl w:val="1"/>
    </w:pPr>
    <w:rPr>
      <w:spacing w:val="-15"/>
      <w:sz w:val="24"/>
    </w:rPr>
  </w:style>
  <w:style w:type="paragraph" w:styleId="Heading3">
    <w:name w:val="heading 3"/>
    <w:basedOn w:val="HeadingBase"/>
    <w:next w:val="BodyText"/>
    <w:qFormat/>
    <w:pPr>
      <w:spacing w:before="0" w:after="240" w:line="240" w:lineRule="atLeast"/>
      <w:outlineLvl w:val="2"/>
    </w:pPr>
    <w:rPr>
      <w:rFonts w:ascii="Arial Black" w:hAnsi="Arial Black"/>
      <w:spacing w:val="-10"/>
      <w:sz w:val="20"/>
    </w:rPr>
  </w:style>
  <w:style w:type="paragraph" w:styleId="Heading4">
    <w:name w:val="heading 4"/>
    <w:basedOn w:val="HeadingBase"/>
    <w:next w:val="BodyText"/>
    <w:qFormat/>
    <w:pPr>
      <w:spacing w:before="0" w:after="240" w:line="240" w:lineRule="atLeast"/>
      <w:outlineLvl w:val="3"/>
    </w:pPr>
  </w:style>
  <w:style w:type="paragraph" w:styleId="Heading5">
    <w:name w:val="heading 5"/>
    <w:basedOn w:val="HeadingBase"/>
    <w:next w:val="BodyText"/>
    <w:qFormat/>
    <w:pPr>
      <w:spacing w:before="0" w:line="240" w:lineRule="atLeast"/>
      <w:ind w:left="1440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pPr>
      <w:ind w:left="1440"/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pPr>
      <w:outlineLvl w:val="6"/>
    </w:pPr>
    <w:rPr>
      <w:sz w:val="20"/>
    </w:rPr>
  </w:style>
  <w:style w:type="paragraph" w:styleId="Heading8">
    <w:name w:val="heading 8"/>
    <w:basedOn w:val="HeadingBase"/>
    <w:next w:val="BodyText"/>
    <w:qFormat/>
    <w:pPr>
      <w:outlineLvl w:val="7"/>
    </w:pPr>
    <w:rPr>
      <w:i/>
      <w:sz w:val="18"/>
    </w:rPr>
  </w:style>
  <w:style w:type="paragraph" w:styleId="Heading9">
    <w:name w:val="heading 9"/>
    <w:basedOn w:val="HeadingBase"/>
    <w:next w:val="BodyText"/>
    <w:qFormat/>
    <w:pPr>
      <w:outlineLvl w:val="8"/>
    </w:pPr>
    <w:rPr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lockQuotation">
    <w:name w:val="Block Quotation"/>
    <w:basedOn w:val="Normal"/>
    <w:pPr>
      <w:pBdr>
        <w:top w:val="single" w:sz="12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after="240" w:line="220" w:lineRule="atLeast"/>
      <w:ind w:left="1368" w:right="240"/>
      <w:jc w:val="both"/>
    </w:pPr>
    <w:rPr>
      <w:rFonts w:ascii="Arial Narrow" w:hAnsi="Arial Narrow"/>
    </w:rPr>
  </w:style>
  <w:style w:type="paragraph" w:styleId="BodyText">
    <w:name w:val="Body Text"/>
    <w:basedOn w:val="Normal"/>
    <w:pPr>
      <w:spacing w:after="240" w:line="240" w:lineRule="atLeast"/>
      <w:jc w:val="both"/>
    </w:pPr>
  </w:style>
  <w:style w:type="paragraph" w:styleId="BodyTextIndent">
    <w:name w:val="Body Text Indent"/>
    <w:basedOn w:val="BodyText"/>
    <w:pPr>
      <w:ind w:left="1440"/>
    </w:pPr>
  </w:style>
  <w:style w:type="paragraph" w:customStyle="1" w:styleId="BodyTextKeep">
    <w:name w:val="Body Text Keep"/>
    <w:basedOn w:val="BodyText"/>
    <w:pPr>
      <w:keepNext/>
    </w:pPr>
  </w:style>
  <w:style w:type="paragraph" w:customStyle="1" w:styleId="Picture">
    <w:name w:val="Picture"/>
    <w:basedOn w:val="Normal"/>
    <w:next w:val="Caption"/>
    <w:pPr>
      <w:keepNext/>
    </w:pPr>
  </w:style>
  <w:style w:type="paragraph" w:styleId="Caption">
    <w:name w:val="caption"/>
    <w:basedOn w:val="Picture"/>
    <w:next w:val="BodyText"/>
    <w:qFormat/>
    <w:pPr>
      <w:numPr>
        <w:numId w:val="1"/>
      </w:numPr>
      <w:spacing w:before="60" w:after="240" w:line="220" w:lineRule="atLeast"/>
    </w:pPr>
    <w:rPr>
      <w:rFonts w:ascii="Arial Narrow" w:hAnsi="Arial Narrow"/>
      <w:spacing w:val="0"/>
      <w:sz w:val="18"/>
    </w:rPr>
  </w:style>
  <w:style w:type="paragraph" w:customStyle="1" w:styleId="PartLabel">
    <w:name w:val="Part Label"/>
    <w:basedOn w:val="Normal"/>
    <w:pPr>
      <w:shd w:val="solid" w:color="auto" w:fill="auto"/>
      <w:spacing w:line="360" w:lineRule="exact"/>
      <w:ind w:left="0"/>
      <w:jc w:val="center"/>
    </w:pPr>
    <w:rPr>
      <w:color w:val="FFFFFF"/>
      <w:spacing w:val="-16"/>
      <w:sz w:val="26"/>
    </w:rPr>
  </w:style>
  <w:style w:type="paragraph" w:customStyle="1" w:styleId="PartTitle">
    <w:name w:val="Part Title"/>
    <w:basedOn w:val="Normal"/>
    <w:pPr>
      <w:shd w:val="solid" w:color="auto" w:fill="auto"/>
      <w:spacing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paragraph" w:customStyle="1" w:styleId="HeadingBase">
    <w:name w:val="Heading Base"/>
    <w:basedOn w:val="Normal"/>
    <w:next w:val="BodyText"/>
    <w:pPr>
      <w:keepNext/>
      <w:keepLines/>
      <w:spacing w:before="140" w:line="220" w:lineRule="atLeast"/>
    </w:pPr>
    <w:rPr>
      <w:spacing w:val="-4"/>
      <w:kern w:val="28"/>
      <w:sz w:val="22"/>
    </w:rPr>
  </w:style>
  <w:style w:type="paragraph" w:styleId="Title">
    <w:name w:val="Title"/>
    <w:basedOn w:val="HeadingBase"/>
    <w:next w:val="Subtitle"/>
    <w:qFormat/>
    <w:rsid w:val="004629CE"/>
    <w:pPr>
      <w:spacing w:before="120" w:after="120" w:line="320" w:lineRule="atLeast"/>
      <w:ind w:left="0"/>
    </w:pPr>
    <w:rPr>
      <w:spacing w:val="-30"/>
      <w:sz w:val="40"/>
    </w:rPr>
  </w:style>
  <w:style w:type="paragraph" w:styleId="Subtitle">
    <w:name w:val="Subtitle"/>
    <w:basedOn w:val="Title"/>
    <w:next w:val="BodyText"/>
    <w:qFormat/>
    <w:pPr>
      <w:spacing w:before="60" w:line="340" w:lineRule="atLeast"/>
    </w:pPr>
    <w:rPr>
      <w:spacing w:val="-16"/>
      <w:sz w:val="32"/>
    </w:rPr>
  </w:style>
  <w:style w:type="paragraph" w:customStyle="1" w:styleId="ChapterSubtitle">
    <w:name w:val="Chapter Subtitle"/>
    <w:basedOn w:val="Subtitle"/>
  </w:style>
  <w:style w:type="paragraph" w:customStyle="1" w:styleId="CompanyName">
    <w:name w:val="Company Name"/>
    <w:basedOn w:val="Normal"/>
    <w:pPr>
      <w:keepNext/>
      <w:keepLines/>
      <w:spacing w:line="220" w:lineRule="atLeast"/>
      <w:ind w:left="0"/>
    </w:pPr>
    <w:rPr>
      <w:rFonts w:ascii="Arial Black" w:hAnsi="Arial Black"/>
      <w:spacing w:val="-25"/>
      <w:kern w:val="28"/>
      <w:sz w:val="32"/>
    </w:rPr>
  </w:style>
  <w:style w:type="paragraph" w:customStyle="1" w:styleId="ChapterTitle">
    <w:name w:val="Chapter Title"/>
    <w:basedOn w:val="Normal"/>
    <w:pPr>
      <w:spacing w:before="120" w:line="660" w:lineRule="exact"/>
      <w:ind w:left="0"/>
      <w:jc w:val="center"/>
    </w:pPr>
    <w:rPr>
      <w:rFonts w:ascii="Arial Black" w:hAnsi="Arial Black"/>
      <w:color w:val="FFFFFF"/>
      <w:spacing w:val="-40"/>
      <w:sz w:val="84"/>
    </w:rPr>
  </w:style>
  <w:style w:type="character" w:styleId="CommentReference">
    <w:name w:val="annotation reference"/>
    <w:semiHidden/>
    <w:rPr>
      <w:rFonts w:ascii="Arial" w:hAnsi="Arial"/>
      <w:sz w:val="16"/>
    </w:rPr>
  </w:style>
  <w:style w:type="paragraph" w:customStyle="1" w:styleId="FootnoteBase">
    <w:name w:val="Footnote Base"/>
    <w:basedOn w:val="Normal"/>
    <w:pPr>
      <w:keepLines/>
      <w:spacing w:line="200" w:lineRule="atLeast"/>
    </w:pPr>
    <w:rPr>
      <w:sz w:val="16"/>
    </w:rPr>
  </w:style>
  <w:style w:type="paragraph" w:styleId="CommentText">
    <w:name w:val="annotation text"/>
    <w:basedOn w:val="FootnoteBase"/>
    <w:semiHidden/>
  </w:style>
  <w:style w:type="paragraph" w:customStyle="1" w:styleId="TableText">
    <w:name w:val="Table Text"/>
    <w:basedOn w:val="Normal"/>
    <w:pPr>
      <w:spacing w:before="60"/>
      <w:ind w:left="0"/>
    </w:pPr>
    <w:rPr>
      <w:sz w:val="16"/>
    </w:rPr>
  </w:style>
  <w:style w:type="paragraph" w:customStyle="1" w:styleId="TitleCover">
    <w:name w:val="Title Cover"/>
    <w:basedOn w:val="HeadingBase"/>
    <w:next w:val="Normal"/>
    <w:rsid w:val="004051DD"/>
    <w:pPr>
      <w:tabs>
        <w:tab w:val="left" w:pos="0"/>
      </w:tabs>
      <w:spacing w:before="240" w:after="500" w:line="640" w:lineRule="exact"/>
      <w:ind w:left="0"/>
      <w:jc w:val="center"/>
    </w:pPr>
    <w:rPr>
      <w:spacing w:val="-48"/>
      <w:sz w:val="64"/>
    </w:rPr>
  </w:style>
  <w:style w:type="paragraph" w:customStyle="1" w:styleId="DocumentLabel">
    <w:name w:val="Document Label"/>
    <w:basedOn w:val="TitleCover"/>
  </w:style>
  <w:style w:type="character" w:styleId="Emphasis">
    <w:name w:val="Emphasis"/>
    <w:qFormat/>
    <w:rPr>
      <w:rFonts w:ascii="Arial Black" w:hAnsi="Arial Black"/>
      <w:spacing w:val="-4"/>
      <w:sz w:val="18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FootnoteBase"/>
    <w:semiHidden/>
  </w:style>
  <w:style w:type="paragraph" w:customStyle="1" w:styleId="HeaderBase">
    <w:name w:val="Header Base"/>
    <w:basedOn w:val="Normal"/>
    <w:pPr>
      <w:keepLines/>
      <w:tabs>
        <w:tab w:val="center" w:pos="4320"/>
        <w:tab w:val="right" w:pos="8640"/>
      </w:tabs>
      <w:spacing w:line="190" w:lineRule="atLeast"/>
    </w:pPr>
    <w:rPr>
      <w:caps/>
      <w:sz w:val="15"/>
    </w:rPr>
  </w:style>
  <w:style w:type="paragraph" w:styleId="Footer">
    <w:name w:val="footer"/>
    <w:basedOn w:val="HeaderBase"/>
  </w:style>
  <w:style w:type="paragraph" w:customStyle="1" w:styleId="FooterEven">
    <w:name w:val="Footer Even"/>
    <w:basedOn w:val="Footer"/>
    <w:pPr>
      <w:pBdr>
        <w:top w:val="single" w:sz="6" w:space="2" w:color="auto"/>
      </w:pBdr>
      <w:spacing w:before="600"/>
    </w:pPr>
  </w:style>
  <w:style w:type="paragraph" w:customStyle="1" w:styleId="FooterFirst">
    <w:name w:val="Footer First"/>
    <w:basedOn w:val="Footer"/>
    <w:pPr>
      <w:pBdr>
        <w:top w:val="single" w:sz="6" w:space="2" w:color="auto"/>
      </w:pBdr>
      <w:spacing w:before="600"/>
    </w:pPr>
  </w:style>
  <w:style w:type="paragraph" w:customStyle="1" w:styleId="FooterOdd">
    <w:name w:val="Footer Odd"/>
    <w:basedOn w:val="Footer"/>
    <w:pPr>
      <w:pBdr>
        <w:top w:val="single" w:sz="6" w:space="2" w:color="auto"/>
      </w:pBdr>
      <w:spacing w:before="600"/>
    </w:p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FootnoteBase"/>
    <w:semiHidden/>
  </w:style>
  <w:style w:type="paragraph" w:styleId="Header">
    <w:name w:val="header"/>
    <w:basedOn w:val="HeaderBase"/>
    <w:rsid w:val="00B62B7D"/>
    <w:pPr>
      <w:ind w:left="0"/>
      <w:jc w:val="center"/>
    </w:pPr>
    <w:rPr>
      <w:caps w:val="0"/>
      <w:sz w:val="20"/>
      <w:szCs w:val="15"/>
    </w:rPr>
  </w:style>
  <w:style w:type="paragraph" w:customStyle="1" w:styleId="HeaderEven">
    <w:name w:val="Header Even"/>
    <w:basedOn w:val="Header"/>
    <w:pPr>
      <w:pBdr>
        <w:bottom w:val="single" w:sz="6" w:space="1" w:color="auto"/>
      </w:pBdr>
      <w:spacing w:after="600"/>
    </w:pPr>
  </w:style>
  <w:style w:type="paragraph" w:customStyle="1" w:styleId="HeaderFirst">
    <w:name w:val="Header First"/>
    <w:basedOn w:val="Header"/>
    <w:pPr>
      <w:pBdr>
        <w:top w:val="single" w:sz="6" w:space="2" w:color="auto"/>
      </w:pBdr>
      <w:jc w:val="right"/>
    </w:pPr>
  </w:style>
  <w:style w:type="paragraph" w:customStyle="1" w:styleId="HeaderOdd">
    <w:name w:val="Header Odd"/>
    <w:basedOn w:val="Header"/>
    <w:pPr>
      <w:pBdr>
        <w:bottom w:val="single" w:sz="6" w:space="1" w:color="auto"/>
      </w:pBdr>
      <w:spacing w:after="600"/>
    </w:pPr>
  </w:style>
  <w:style w:type="paragraph" w:customStyle="1" w:styleId="IndexBase">
    <w:name w:val="Index Base"/>
    <w:basedOn w:val="Normal"/>
    <w:pPr>
      <w:spacing w:line="240" w:lineRule="atLeast"/>
      <w:ind w:left="360" w:hanging="360"/>
    </w:pPr>
    <w:rPr>
      <w:sz w:val="18"/>
    </w:rPr>
  </w:style>
  <w:style w:type="paragraph" w:styleId="Index1">
    <w:name w:val="index 1"/>
    <w:basedOn w:val="IndexBase"/>
    <w:autoRedefine/>
    <w:semiHidden/>
  </w:style>
  <w:style w:type="paragraph" w:styleId="Index2">
    <w:name w:val="index 2"/>
    <w:basedOn w:val="IndexBase"/>
    <w:autoRedefine/>
    <w:semiHidden/>
    <w:pPr>
      <w:spacing w:line="240" w:lineRule="auto"/>
      <w:ind w:left="720"/>
    </w:pPr>
  </w:style>
  <w:style w:type="paragraph" w:styleId="Index3">
    <w:name w:val="index 3"/>
    <w:basedOn w:val="IndexBase"/>
    <w:autoRedefine/>
    <w:semiHidden/>
    <w:pPr>
      <w:spacing w:line="240" w:lineRule="auto"/>
      <w:ind w:left="1080"/>
    </w:pPr>
  </w:style>
  <w:style w:type="paragraph" w:styleId="Index4">
    <w:name w:val="index 4"/>
    <w:basedOn w:val="IndexBase"/>
    <w:autoRedefine/>
    <w:semiHidden/>
    <w:pPr>
      <w:spacing w:line="240" w:lineRule="auto"/>
      <w:ind w:left="1440"/>
    </w:pPr>
  </w:style>
  <w:style w:type="paragraph" w:styleId="Index5">
    <w:name w:val="index 5"/>
    <w:basedOn w:val="IndexBase"/>
    <w:autoRedefine/>
    <w:semiHidden/>
    <w:pPr>
      <w:spacing w:line="240" w:lineRule="auto"/>
      <w:ind w:left="1800"/>
    </w:pPr>
  </w:style>
  <w:style w:type="paragraph" w:styleId="IndexHeading">
    <w:name w:val="index heading"/>
    <w:basedOn w:val="HeadingBase"/>
    <w:next w:val="Index1"/>
    <w:semiHidden/>
    <w:pPr>
      <w:keepLines w:val="0"/>
      <w:spacing w:before="0" w:line="480" w:lineRule="atLeast"/>
      <w:ind w:left="0"/>
    </w:pPr>
    <w:rPr>
      <w:rFonts w:ascii="Arial Black" w:hAnsi="Arial Black"/>
      <w:spacing w:val="-5"/>
      <w:kern w:val="0"/>
      <w:sz w:val="24"/>
    </w:rPr>
  </w:style>
  <w:style w:type="character" w:customStyle="1" w:styleId="Lead-inEmphasis">
    <w:name w:val="Lead-in Emphasis"/>
    <w:rPr>
      <w:rFonts w:ascii="Arial Black" w:hAnsi="Arial Black"/>
      <w:spacing w:val="-4"/>
      <w:sz w:val="18"/>
    </w:rPr>
  </w:style>
  <w:style w:type="character" w:styleId="LineNumber">
    <w:name w:val="line number"/>
    <w:rPr>
      <w:sz w:val="18"/>
    </w:rPr>
  </w:style>
  <w:style w:type="paragraph" w:styleId="List">
    <w:name w:val="List"/>
    <w:basedOn w:val="BodyText"/>
    <w:pPr>
      <w:ind w:left="1440" w:hanging="360"/>
    </w:pPr>
  </w:style>
  <w:style w:type="paragraph" w:styleId="List2">
    <w:name w:val="List 2"/>
    <w:basedOn w:val="List"/>
    <w:pPr>
      <w:ind w:left="1800"/>
    </w:pPr>
  </w:style>
  <w:style w:type="paragraph" w:styleId="List3">
    <w:name w:val="List 3"/>
    <w:basedOn w:val="List"/>
    <w:pPr>
      <w:ind w:left="2160"/>
    </w:pPr>
  </w:style>
  <w:style w:type="paragraph" w:styleId="List4">
    <w:name w:val="List 4"/>
    <w:basedOn w:val="List"/>
    <w:pPr>
      <w:ind w:left="2520"/>
    </w:pPr>
  </w:style>
  <w:style w:type="paragraph" w:styleId="List5">
    <w:name w:val="List 5"/>
    <w:basedOn w:val="List"/>
    <w:pPr>
      <w:ind w:left="2880"/>
    </w:pPr>
  </w:style>
  <w:style w:type="paragraph" w:styleId="ListBullet">
    <w:name w:val="List Bullet"/>
    <w:basedOn w:val="List"/>
    <w:pPr>
      <w:numPr>
        <w:numId w:val="12"/>
      </w:numPr>
      <w:tabs>
        <w:tab w:val="clear" w:pos="1440"/>
      </w:tabs>
    </w:pPr>
  </w:style>
  <w:style w:type="paragraph" w:styleId="ListBullet2">
    <w:name w:val="List Bullet 2"/>
    <w:basedOn w:val="ListBullet"/>
    <w:autoRedefine/>
    <w:pPr>
      <w:ind w:left="1800"/>
    </w:pPr>
  </w:style>
  <w:style w:type="paragraph" w:styleId="ListBullet3">
    <w:name w:val="List Bullet 3"/>
    <w:basedOn w:val="ListBullet"/>
    <w:autoRedefine/>
    <w:pPr>
      <w:ind w:left="2160"/>
    </w:pPr>
  </w:style>
  <w:style w:type="paragraph" w:styleId="ListBullet4">
    <w:name w:val="List Bullet 4"/>
    <w:basedOn w:val="ListBullet"/>
    <w:autoRedefine/>
    <w:pPr>
      <w:ind w:left="2520"/>
    </w:pPr>
  </w:style>
  <w:style w:type="paragraph" w:styleId="ListBullet5">
    <w:name w:val="List Bullet 5"/>
    <w:basedOn w:val="ListBullet"/>
    <w:autoRedefine/>
    <w:pPr>
      <w:ind w:left="2880"/>
    </w:pPr>
  </w:style>
  <w:style w:type="paragraph" w:styleId="ListContinue">
    <w:name w:val="List Continue"/>
    <w:basedOn w:val="List"/>
    <w:pPr>
      <w:ind w:firstLine="0"/>
    </w:pPr>
  </w:style>
  <w:style w:type="paragraph" w:styleId="ListContinue2">
    <w:name w:val="List Continue 2"/>
    <w:basedOn w:val="ListContinue"/>
    <w:pPr>
      <w:ind w:left="2160"/>
    </w:pPr>
  </w:style>
  <w:style w:type="paragraph" w:styleId="ListContinue3">
    <w:name w:val="List Continue 3"/>
    <w:basedOn w:val="ListContinue"/>
    <w:pPr>
      <w:ind w:left="2520"/>
    </w:pPr>
  </w:style>
  <w:style w:type="paragraph" w:styleId="ListContinue4">
    <w:name w:val="List Continue 4"/>
    <w:basedOn w:val="ListContinue"/>
    <w:pPr>
      <w:ind w:left="2880"/>
    </w:pPr>
  </w:style>
  <w:style w:type="paragraph" w:styleId="ListContinue5">
    <w:name w:val="List Continue 5"/>
    <w:basedOn w:val="ListContinue"/>
    <w:pPr>
      <w:ind w:left="3240"/>
    </w:pPr>
  </w:style>
  <w:style w:type="paragraph" w:styleId="ListNumber">
    <w:name w:val="List Number"/>
    <w:basedOn w:val="List"/>
    <w:pPr>
      <w:numPr>
        <w:numId w:val="13"/>
      </w:numPr>
    </w:pPr>
  </w:style>
  <w:style w:type="paragraph" w:styleId="ListNumber2">
    <w:name w:val="List Number 2"/>
    <w:basedOn w:val="ListNumber"/>
    <w:pPr>
      <w:ind w:left="1800"/>
    </w:pPr>
  </w:style>
  <w:style w:type="paragraph" w:styleId="ListNumber3">
    <w:name w:val="List Number 3"/>
    <w:basedOn w:val="ListNumber"/>
    <w:pPr>
      <w:ind w:left="2160"/>
    </w:pPr>
  </w:style>
  <w:style w:type="paragraph" w:styleId="ListNumber4">
    <w:name w:val="List Number 4"/>
    <w:basedOn w:val="ListNumber"/>
    <w:pPr>
      <w:ind w:left="2520"/>
    </w:pPr>
  </w:style>
  <w:style w:type="paragraph" w:styleId="ListNumber5">
    <w:name w:val="List Number 5"/>
    <w:basedOn w:val="ListNumber"/>
    <w:pPr>
      <w:ind w:left="2880"/>
    </w:pPr>
  </w:style>
  <w:style w:type="paragraph" w:customStyle="1" w:styleId="TableHeader">
    <w:name w:val="Table Header"/>
    <w:basedOn w:val="Normal"/>
    <w:pPr>
      <w:spacing w:before="60"/>
      <w:ind w:left="0"/>
      <w:jc w:val="center"/>
    </w:pPr>
    <w:rPr>
      <w:rFonts w:ascii="Arial Black" w:hAnsi="Arial Black"/>
      <w:sz w:val="16"/>
    </w:rPr>
  </w:style>
  <w:style w:type="paragraph" w:styleId="MessageHeader">
    <w:name w:val="Message Header"/>
    <w:basedOn w:val="BodyText"/>
    <w:pPr>
      <w:keepLines/>
      <w:tabs>
        <w:tab w:val="left" w:pos="3600"/>
        <w:tab w:val="left" w:pos="4680"/>
      </w:tabs>
      <w:spacing w:after="120" w:line="280" w:lineRule="exact"/>
      <w:ind w:right="2160" w:hanging="1080"/>
      <w:jc w:val="left"/>
    </w:pPr>
    <w:rPr>
      <w:spacing w:val="0"/>
      <w:sz w:val="22"/>
    </w:rPr>
  </w:style>
  <w:style w:type="paragraph" w:styleId="NormalIndent">
    <w:name w:val="Normal Indent"/>
    <w:basedOn w:val="Normal"/>
    <w:pPr>
      <w:ind w:left="1440"/>
    </w:pPr>
  </w:style>
  <w:style w:type="character" w:styleId="PageNumber">
    <w:name w:val="page number"/>
    <w:rsid w:val="00262592"/>
    <w:rPr>
      <w:rFonts w:ascii="Arial" w:hAnsi="Arial"/>
      <w:spacing w:val="-10"/>
      <w:sz w:val="18"/>
    </w:rPr>
  </w:style>
  <w:style w:type="paragraph" w:customStyle="1" w:styleId="PartSubtitle">
    <w:name w:val="Part Subtitle"/>
    <w:basedOn w:val="Normal"/>
    <w:next w:val="BodyText"/>
    <w:pPr>
      <w:keepNext/>
      <w:spacing w:before="360" w:after="120"/>
    </w:pPr>
    <w:rPr>
      <w:i/>
      <w:kern w:val="28"/>
      <w:sz w:val="26"/>
    </w:rPr>
  </w:style>
  <w:style w:type="paragraph" w:customStyle="1" w:styleId="ReturnAddress">
    <w:name w:val="Return Address"/>
    <w:basedOn w:val="Normal"/>
    <w:pPr>
      <w:keepLines/>
      <w:framePr w:w="5160" w:h="840" w:wrap="notBeside" w:vAnchor="page" w:hAnchor="page" w:x="6121" w:y="915" w:anchorLock="1"/>
      <w:tabs>
        <w:tab w:val="left" w:pos="2160"/>
      </w:tabs>
      <w:spacing w:line="160" w:lineRule="atLeast"/>
      <w:ind w:left="0"/>
    </w:pPr>
    <w:rPr>
      <w:spacing w:val="0"/>
      <w:sz w:val="14"/>
    </w:rPr>
  </w:style>
  <w:style w:type="paragraph" w:customStyle="1" w:styleId="SectionHeading">
    <w:name w:val="Section Heading"/>
    <w:basedOn w:val="Heading1"/>
  </w:style>
  <w:style w:type="paragraph" w:customStyle="1" w:styleId="SectionLabel">
    <w:name w:val="Section Label"/>
    <w:basedOn w:val="HeadingBase"/>
    <w:next w:val="BodyText"/>
    <w:pPr>
      <w:pBdr>
        <w:bottom w:val="single" w:sz="6" w:space="2" w:color="auto"/>
      </w:pBdr>
      <w:spacing w:before="360" w:after="960"/>
      <w:ind w:left="0"/>
    </w:pPr>
    <w:rPr>
      <w:rFonts w:ascii="Arial Black" w:hAnsi="Arial Black"/>
      <w:spacing w:val="-35"/>
      <w:sz w:val="54"/>
    </w:rPr>
  </w:style>
  <w:style w:type="character" w:customStyle="1" w:styleId="Slogan">
    <w:name w:val="Slogan"/>
    <w:basedOn w:val="DefaultParagraphFont"/>
    <w:rPr>
      <w:i/>
      <w:spacing w:val="-6"/>
      <w:sz w:val="24"/>
    </w:rPr>
  </w:style>
  <w:style w:type="paragraph" w:customStyle="1" w:styleId="SubtitleCover">
    <w:name w:val="Subtitle Cover"/>
    <w:basedOn w:val="TitleCover"/>
    <w:next w:val="BodyText"/>
    <w:rsid w:val="004051DD"/>
    <w:pPr>
      <w:tabs>
        <w:tab w:val="clear" w:pos="0"/>
      </w:tabs>
      <w:spacing w:before="0" w:after="0" w:line="480" w:lineRule="atLeast"/>
      <w:ind w:left="835" w:right="835"/>
    </w:pPr>
    <w:rPr>
      <w:spacing w:val="-30"/>
      <w:sz w:val="48"/>
    </w:rPr>
  </w:style>
  <w:style w:type="character" w:customStyle="1" w:styleId="Superscript">
    <w:name w:val="Superscript"/>
    <w:rPr>
      <w:b/>
      <w:vertAlign w:val="superscript"/>
    </w:rPr>
  </w:style>
  <w:style w:type="paragraph" w:styleId="TableofAuthorities">
    <w:name w:val="table of authorities"/>
    <w:basedOn w:val="Normal"/>
    <w:semiHidden/>
    <w:pPr>
      <w:tabs>
        <w:tab w:val="right" w:leader="dot" w:pos="7560"/>
      </w:tabs>
      <w:ind w:left="1440" w:hanging="360"/>
    </w:pPr>
  </w:style>
  <w:style w:type="paragraph" w:customStyle="1" w:styleId="TOCBase">
    <w:name w:val="TOC Base"/>
    <w:basedOn w:val="Normal"/>
    <w:pPr>
      <w:tabs>
        <w:tab w:val="right" w:leader="dot" w:pos="6480"/>
      </w:tabs>
      <w:spacing w:after="240" w:line="240" w:lineRule="atLeast"/>
      <w:ind w:left="0"/>
    </w:pPr>
  </w:style>
  <w:style w:type="paragraph" w:styleId="TableofFigures">
    <w:name w:val="table of figures"/>
    <w:basedOn w:val="TOCBase"/>
    <w:semiHidden/>
    <w:pPr>
      <w:ind w:left="1440" w:hanging="360"/>
    </w:pPr>
  </w:style>
  <w:style w:type="paragraph" w:styleId="TOAHeading">
    <w:name w:val="toa heading"/>
    <w:basedOn w:val="Normal"/>
    <w:next w:val="TableofAuthorities"/>
    <w:semiHidden/>
    <w:pPr>
      <w:keepNext/>
      <w:spacing w:line="480" w:lineRule="atLeast"/>
    </w:pPr>
    <w:rPr>
      <w:rFonts w:ascii="Arial Black" w:hAnsi="Arial Black"/>
      <w:b/>
      <w:spacing w:val="-10"/>
      <w:kern w:val="28"/>
    </w:rPr>
  </w:style>
  <w:style w:type="paragraph" w:styleId="TOC1">
    <w:name w:val="toc 1"/>
    <w:basedOn w:val="TOCBase"/>
    <w:autoRedefine/>
    <w:uiPriority w:val="39"/>
    <w:rPr>
      <w:spacing w:val="-4"/>
    </w:rPr>
  </w:style>
  <w:style w:type="paragraph" w:styleId="TOC2">
    <w:name w:val="toc 2"/>
    <w:basedOn w:val="TOCBase"/>
    <w:autoRedefine/>
    <w:uiPriority w:val="39"/>
    <w:pPr>
      <w:ind w:left="360"/>
    </w:pPr>
  </w:style>
  <w:style w:type="paragraph" w:styleId="TOC3">
    <w:name w:val="toc 3"/>
    <w:basedOn w:val="TOCBase"/>
    <w:autoRedefine/>
    <w:semiHidden/>
    <w:pPr>
      <w:ind w:left="360"/>
    </w:pPr>
  </w:style>
  <w:style w:type="paragraph" w:styleId="TOC4">
    <w:name w:val="toc 4"/>
    <w:basedOn w:val="TOCBase"/>
    <w:autoRedefine/>
    <w:semiHidden/>
    <w:pPr>
      <w:ind w:left="360"/>
    </w:pPr>
  </w:style>
  <w:style w:type="paragraph" w:styleId="TOC5">
    <w:name w:val="toc 5"/>
    <w:basedOn w:val="TOCBase"/>
    <w:autoRedefine/>
    <w:semiHidden/>
    <w:pPr>
      <w:ind w:left="360"/>
    </w:pPr>
  </w:style>
  <w:style w:type="paragraph" w:styleId="TOC6">
    <w:name w:val="toc 6"/>
    <w:basedOn w:val="Normal"/>
    <w:next w:val="Normal"/>
    <w:autoRedefine/>
    <w:semiHidden/>
    <w:pPr>
      <w:ind w:left="1000"/>
    </w:pPr>
  </w:style>
  <w:style w:type="paragraph" w:styleId="TOC7">
    <w:name w:val="toc 7"/>
    <w:basedOn w:val="Normal"/>
    <w:next w:val="Normal"/>
    <w:autoRedefine/>
    <w:semiHidden/>
    <w:pPr>
      <w:ind w:left="1200"/>
    </w:pPr>
  </w:style>
  <w:style w:type="paragraph" w:styleId="TOC8">
    <w:name w:val="toc 8"/>
    <w:basedOn w:val="Normal"/>
    <w:next w:val="Normal"/>
    <w:autoRedefine/>
    <w:semiHidden/>
    <w:pPr>
      <w:ind w:left="1400"/>
    </w:pPr>
  </w:style>
  <w:style w:type="paragraph" w:styleId="TOC9">
    <w:name w:val="toc 9"/>
    <w:basedOn w:val="Normal"/>
    <w:next w:val="Normal"/>
    <w:autoRedefine/>
    <w:semiHidden/>
    <w:pPr>
      <w:ind w:left="1600"/>
    </w:pPr>
  </w:style>
  <w:style w:type="character" w:styleId="Hyperlink">
    <w:name w:val="Hyperlink"/>
    <w:basedOn w:val="DefaultParagraphFont"/>
    <w:rsid w:val="00B62B7D"/>
    <w:rPr>
      <w:color w:val="0000FF"/>
      <w:u w:val="none"/>
    </w:rPr>
  </w:style>
  <w:style w:type="paragraph" w:customStyle="1" w:styleId="TableCaption">
    <w:name w:val="Table Caption"/>
    <w:basedOn w:val="Normal"/>
    <w:pPr>
      <w:shd w:val="clear" w:color="auto" w:fill="339966"/>
      <w:ind w:left="4"/>
      <w:jc w:val="center"/>
    </w:pPr>
    <w:rPr>
      <w:rFonts w:ascii="Helv" w:hAnsi="Helv"/>
      <w:b/>
      <w:bCs/>
      <w:sz w:val="18"/>
      <w:szCs w:val="24"/>
    </w:rPr>
  </w:style>
  <w:style w:type="paragraph" w:customStyle="1" w:styleId="UserText">
    <w:name w:val="User Text"/>
    <w:basedOn w:val="BodyText"/>
    <w:rsid w:val="004051DD"/>
    <w:pPr>
      <w:jc w:val="center"/>
    </w:pPr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4D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DC3"/>
    <w:rPr>
      <w:rFonts w:ascii="Tahoma" w:hAnsi="Tahoma" w:cs="Tahoma"/>
      <w:spacing w:val="-5"/>
      <w:sz w:val="16"/>
      <w:szCs w:val="16"/>
      <w:lang w:eastAsia="en-US"/>
    </w:rPr>
  </w:style>
  <w:style w:type="paragraph" w:customStyle="1" w:styleId="catindent1">
    <w:name w:val="catindent1"/>
    <w:basedOn w:val="Normal"/>
    <w:rsid w:val="00634DC3"/>
    <w:pPr>
      <w:spacing w:before="100" w:beforeAutospacing="1" w:after="100" w:afterAutospacing="1"/>
      <w:ind w:left="0" w:firstLine="24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2">
    <w:name w:val="catindent2"/>
    <w:basedOn w:val="Normal"/>
    <w:rsid w:val="00634DC3"/>
    <w:pPr>
      <w:spacing w:before="100" w:beforeAutospacing="1" w:after="100" w:afterAutospacing="1"/>
      <w:ind w:left="0" w:firstLine="48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">
    <w:name w:val="cat"/>
    <w:basedOn w:val="Normal"/>
    <w:rsid w:val="00634DC3"/>
    <w:pPr>
      <w:spacing w:before="100" w:beforeAutospacing="1" w:after="100" w:afterAutospacing="1"/>
      <w:ind w:left="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3">
    <w:name w:val="catindent3"/>
    <w:basedOn w:val="Normal"/>
    <w:rsid w:val="00634DC3"/>
    <w:pPr>
      <w:spacing w:before="100" w:beforeAutospacing="1" w:after="100" w:afterAutospacing="1"/>
      <w:ind w:left="0" w:firstLine="72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4">
    <w:name w:val="catindent4"/>
    <w:basedOn w:val="Normal"/>
    <w:rsid w:val="00634DC3"/>
    <w:pPr>
      <w:spacing w:before="100" w:beforeAutospacing="1" w:after="100" w:afterAutospacing="1"/>
      <w:ind w:left="0" w:firstLine="960"/>
    </w:pPr>
    <w:rPr>
      <w:rFonts w:ascii="Times New Roman" w:eastAsiaTheme="minorEastAsia" w:hAnsi="Times New Roman"/>
      <w:spacing w:val="0"/>
      <w:sz w:val="24"/>
      <w:szCs w:val="24"/>
      <w:lang w:eastAsia="en-CA"/>
    </w:rPr>
  </w:style>
  <w:style w:type="paragraph" w:customStyle="1" w:styleId="catindent5">
    <w:name w:val="catindent5"/>
    <w:basedOn w:val="Normal"/>
    <w:rsid w:val="00634DC3"/>
    <w:pPr>
      <w:spacing w:before="100" w:beforeAutospacing="1" w:after="100" w:afterAutospacing="1"/>
      <w:ind w:left="0" w:firstLine="1200"/>
    </w:pPr>
    <w:rPr>
      <w:rFonts w:ascii="Times New Roman" w:eastAsiaTheme="minorEastAsia" w:hAnsi="Times New Roman"/>
      <w:spacing w:val="0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3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PCensus\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</Template>
  <TotalTime>3</TotalTime>
  <Pages>70</Pages>
  <Words>8790</Words>
  <Characters>50105</Characters>
  <Application>Microsoft Office Word</Application>
  <DocSecurity>0</DocSecurity>
  <Lines>417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Report</vt:lpstr>
    </vt:vector>
  </TitlesOfParts>
  <Company>ACOA-APECA</Company>
  <LinksUpToDate>false</LinksUpToDate>
  <CharactersWithSpaces>58778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Report</dc:title>
  <dc:creator>aerb</dc:creator>
  <cp:lastModifiedBy>aerb</cp:lastModifiedBy>
  <cp:revision>1</cp:revision>
  <cp:lastPrinted>1601-01-01T00:00:00Z</cp:lastPrinted>
  <dcterms:created xsi:type="dcterms:W3CDTF">2017-07-24T17:27:00Z</dcterms:created>
  <dcterms:modified xsi:type="dcterms:W3CDTF">2017-07-24T17:30:00Z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