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AEF" w:rsidRDefault="005D4AEF">
      <w:pPr>
        <w:pStyle w:val="TitleCover"/>
      </w:pPr>
    </w:p>
    <w:p w:rsidR="00F7014A" w:rsidRDefault="00114DF7">
      <w:pPr>
        <w:pStyle w:val="TitleCover"/>
      </w:pPr>
      <w:r>
        <w:t>Demographics Report</w:t>
      </w:r>
    </w:p>
    <w:p w:rsidR="00F7014A" w:rsidRDefault="00114DF7">
      <w:pPr>
        <w:pStyle w:val="SubtitleCover"/>
      </w:pPr>
      <w:r>
        <w:t>Shelburne, NS</w:t>
      </w:r>
    </w:p>
    <w:p w:rsidR="00DE222F" w:rsidRDefault="00DE222F" w:rsidP="00DE222F">
      <w:pPr>
        <w:pStyle w:val="BodyText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C919FB" w:rsidRPr="00321D65" w:rsidRDefault="00321D65" w:rsidP="009A3499">
      <w:pPr>
        <w:pStyle w:val="BodyText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DATE  \@ "MMMM d, yyyy"  \* MERGEFORMAT </w:instrText>
      </w:r>
      <w:r>
        <w:rPr>
          <w:sz w:val="28"/>
          <w:szCs w:val="28"/>
        </w:rPr>
        <w:fldChar w:fldCharType="separate"/>
      </w:r>
      <w:r w:rsidR="00114DF7">
        <w:rPr>
          <w:noProof/>
          <w:sz w:val="28"/>
          <w:szCs w:val="28"/>
        </w:rPr>
        <w:t>July 24, 2017</w:t>
      </w:r>
      <w:r>
        <w:rPr>
          <w:sz w:val="28"/>
          <w:szCs w:val="28"/>
        </w:rPr>
        <w:fldChar w:fldCharType="end"/>
      </w:r>
    </w:p>
    <w:p w:rsidR="00114DF7" w:rsidRDefault="00F7014A">
      <w:pPr>
        <w:pStyle w:val="BodyText"/>
      </w:pPr>
      <w:r>
        <w:br w:type="page"/>
      </w:r>
    </w:p>
    <w:p w:rsidR="00114DF7" w:rsidRDefault="00114DF7" w:rsidP="00114DF7">
      <w:pPr>
        <w:pStyle w:val="Title"/>
      </w:pPr>
      <w:r>
        <w:t>Table of Contents</w:t>
      </w:r>
    </w:p>
    <w:p w:rsidR="00114DF7" w:rsidRDefault="00114DF7">
      <w:pPr>
        <w:pStyle w:val="TOC1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Shelburne, 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Demographic Snapshot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 Comparison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Maintainers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Marital Status, Education, Labour Force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Home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Labour Force by Occupation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Income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Households and Dwellings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Census Family Structure and Children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Citizenship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Immigrant Status and Selected Places of Birth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Generation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Mobility Status 5 Years Ago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Visible Minority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Selected Ethnic Origins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Religion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Knowledge of Official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Shelter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Operation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Furnishings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Equipment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lastRenderedPageBreak/>
        <w:t>2017 CanEx - Expenditures Clothing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Transportation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Health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Personal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Vehicles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Home Entertainment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Services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Reading Materials &amp; Education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Alcohol and Tobacco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Games of chance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Miscellaneous expenditures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Tax, Insurance, Pensions &amp; Gifts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_Toc488669679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Stores and Restaurants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Meat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Fish and Seafood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Dairy and Eggs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Baked Goods and Cereals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Fruit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Vegetables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Beverages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14DF7" w:rsidRDefault="00114DF7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Other Products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_Toc488669688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14DF7" w:rsidRDefault="00114DF7" w:rsidP="00114DF7">
      <w:pPr>
        <w:pStyle w:val="Subtitle"/>
      </w:pPr>
      <w:r>
        <w:fldChar w:fldCharType="end"/>
      </w:r>
    </w:p>
    <w:p w:rsidR="00114DF7" w:rsidRDefault="00114DF7" w:rsidP="00114DF7">
      <w:pPr>
        <w:pStyle w:val="Heading1"/>
      </w:pPr>
      <w:bookmarkStart w:id="0" w:name="_Toc488669639"/>
      <w:r>
        <w:lastRenderedPageBreak/>
        <w:t>Shelburne, NS</w:t>
      </w:r>
      <w:bookmarkEnd w:id="0"/>
    </w:p>
    <w:p w:rsidR="00114DF7" w:rsidRDefault="00114DF7" w:rsidP="00114DF7">
      <w:pPr>
        <w:pStyle w:val="Heading2"/>
      </w:pPr>
      <w:bookmarkStart w:id="1" w:name="ProfileCategory"/>
      <w:bookmarkStart w:id="2" w:name="_Toc488669640"/>
      <w:r>
        <w:lastRenderedPageBreak/>
        <w:t>2017 Demographic Snapshot</w:t>
      </w:r>
      <w:bookmarkEnd w:id="2"/>
      <w:r>
        <w:t xml:space="preserve"> </w:t>
      </w:r>
      <w:bookmarkEnd w:id="1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801"/>
        <w:gridCol w:w="477"/>
      </w:tblGrid>
      <w:tr w:rsidR="00114DF7" w:rsidRPr="00114DF7" w:rsidTr="00114DF7">
        <w:trPr>
          <w:divId w:val="213621167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Demographic Snapshot 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13621167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Population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Population projection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% Population Change (2011-17)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-5.1%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% Population Change (2017-20)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14,013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2017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$59,237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7,313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Marital Status (15 years+)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12,159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Divorced or Separated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Top 3 Dominant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English</w:t>
            </w: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French</w:t>
            </w: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13621167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114DF7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213621167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3" w:name="ProfileCategory1"/>
      <w:bookmarkStart w:id="4" w:name="_Toc488669641"/>
      <w:r>
        <w:lastRenderedPageBreak/>
        <w:t>2017 Estimates and Projections  Population Trends</w:t>
      </w:r>
      <w:bookmarkEnd w:id="3"/>
      <w:bookmarkEnd w:id="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1052"/>
        <w:gridCol w:w="226"/>
      </w:tblGrid>
      <w:tr w:rsidR="00114DF7" w:rsidRPr="00114DF7" w:rsidTr="00114DF7">
        <w:trPr>
          <w:divId w:val="8966722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(persons)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-5.1%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Population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8966722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114DF7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896672236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5" w:name="ProfileCategory2"/>
      <w:bookmarkStart w:id="6" w:name="_Toc488669642"/>
      <w:r>
        <w:lastRenderedPageBreak/>
        <w:t>2017 Estimates and Projections  Household Trends</w:t>
      </w:r>
      <w:bookmarkEnd w:id="5"/>
      <w:bookmarkEnd w:id="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22"/>
        <w:gridCol w:w="1028"/>
        <w:gridCol w:w="250"/>
      </w:tblGrid>
      <w:tr w:rsidR="00114DF7" w:rsidRPr="00114DF7" w:rsidTr="00114DF7">
        <w:trPr>
          <w:divId w:val="151507584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2006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-2.3%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Households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-0.4%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150758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i/>
                <w:iCs/>
                <w:color w:val="000000"/>
                <w:sz w:val="18"/>
              </w:rPr>
              <w:t>* Household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151507584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7" w:name="ProfileCategory3"/>
      <w:bookmarkStart w:id="8" w:name="_Toc488669643"/>
      <w:r>
        <w:lastRenderedPageBreak/>
        <w:t>2017 Estimates and Projections  Population by Age and Sex Comparison</w:t>
      </w:r>
      <w:bookmarkEnd w:id="7"/>
      <w:bookmarkEnd w:id="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433"/>
        <w:gridCol w:w="1010"/>
        <w:gridCol w:w="671"/>
        <w:gridCol w:w="734"/>
        <w:gridCol w:w="671"/>
        <w:gridCol w:w="761"/>
        <w:gridCol w:w="671"/>
      </w:tblGrid>
      <w:tr w:rsidR="00114DF7" w:rsidRPr="00114DF7" w:rsidTr="00114DF7">
        <w:trPr>
          <w:divId w:val="210056480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 Comparison</w:t>
            </w:r>
          </w:p>
        </w:tc>
        <w:tc>
          <w:tcPr>
            <w:tcW w:w="0" w:type="auto"/>
            <w:gridSpan w:val="6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10056480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Females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14,013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7,042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1005648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210056480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9" w:name="ProfileCategory4"/>
      <w:bookmarkStart w:id="10" w:name="_Toc488669644"/>
      <w:r>
        <w:lastRenderedPageBreak/>
        <w:t>2017 Estimates and Projections  Population by Age and Sex</w:t>
      </w:r>
      <w:bookmarkEnd w:id="9"/>
      <w:bookmarkEnd w:id="1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011"/>
        <w:gridCol w:w="734"/>
        <w:gridCol w:w="671"/>
      </w:tblGrid>
      <w:tr w:rsidR="00114DF7" w:rsidRPr="00114DF7" w:rsidTr="00114DF7">
        <w:trPr>
          <w:divId w:val="15333753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53337533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14,013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Male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Female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7,042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Female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333753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Female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1533375336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11" w:name="ProfileCategory5"/>
      <w:bookmarkStart w:id="12" w:name="_Toc488669645"/>
      <w:r>
        <w:lastRenderedPageBreak/>
        <w:t>2017 Estimates and Projections  Household Maintainers</w:t>
      </w:r>
      <w:bookmarkEnd w:id="11"/>
      <w:bookmarkEnd w:id="1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5"/>
        <w:gridCol w:w="572"/>
        <w:gridCol w:w="706"/>
      </w:tblGrid>
      <w:tr w:rsidR="00114DF7" w:rsidRPr="00114DF7" w:rsidTr="00114DF7">
        <w:trPr>
          <w:divId w:val="205923931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Maintainers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Household Maintainers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 w:rsidTr="00114DF7">
        <w:trPr>
          <w:divId w:val="20592393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205923931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13" w:name="ProfileCategory6"/>
      <w:bookmarkStart w:id="14" w:name="_Toc488669646"/>
      <w:r>
        <w:lastRenderedPageBreak/>
        <w:t>2017 Estimates and Projections  Marital Status, Education, Labour Force</w:t>
      </w:r>
      <w:bookmarkEnd w:id="13"/>
      <w:bookmarkEnd w:id="1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22"/>
        <w:gridCol w:w="773"/>
        <w:gridCol w:w="505"/>
      </w:tblGrid>
      <w:tr w:rsidR="00114DF7" w:rsidRPr="00114DF7" w:rsidTr="00114DF7">
        <w:trPr>
          <w:divId w:val="204783106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Marital Status, Education, Labour Force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04783106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12,159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Single (never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Married (not separated)]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Separated (legally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Common-law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12,159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Not 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10,861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89%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7,313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12,020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5,510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46%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54.2%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58%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57.8%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51%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114DF7" w:rsidRP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04783106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2047831063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15" w:name="ProfileCategory7"/>
      <w:bookmarkStart w:id="16" w:name="_Toc488669647"/>
      <w:r>
        <w:lastRenderedPageBreak/>
        <w:t>2017 Estimates and Projections  Home Language</w:t>
      </w:r>
      <w:bookmarkEnd w:id="15"/>
      <w:bookmarkEnd w:id="1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65"/>
        <w:gridCol w:w="709"/>
        <w:gridCol w:w="569"/>
      </w:tblGrid>
      <w:tr w:rsidR="00114DF7" w:rsidRPr="00114DF7" w:rsidTr="00114DF7">
        <w:trPr>
          <w:divId w:val="152459498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52459498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Home Language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Single Responses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Portuguese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Punjabi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Gujarati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Hindi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Spanish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Tagalog (Pilipino)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Vietnamese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Romanian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Arabic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Tamil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Cantonese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Mandarin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Persian (Farsi)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Urdu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Semitic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Aboriginal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Chinese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Finno-Ugric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Slavic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Germanic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Indo-Iranian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single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245949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Multiple Responses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152459498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17" w:name="ProfileCategory8"/>
      <w:bookmarkStart w:id="18" w:name="_Toc488669648"/>
      <w:r>
        <w:lastRenderedPageBreak/>
        <w:t>2017 Estimates and Projections  Labour Force by Occupation</w:t>
      </w:r>
      <w:bookmarkEnd w:id="17"/>
      <w:bookmarkEnd w:id="1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49"/>
        <w:gridCol w:w="719"/>
        <w:gridCol w:w="559"/>
      </w:tblGrid>
      <w:tr w:rsidR="00114DF7" w:rsidRPr="00114DF7" w:rsidTr="00114DF7">
        <w:trPr>
          <w:divId w:val="204216975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Labour Force by Occupation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04216975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 w:rsidTr="00114DF7">
        <w:trPr>
          <w:divId w:val="2042169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204216975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19" w:name="ProfileCategory9"/>
      <w:bookmarkStart w:id="20" w:name="_Toc488669649"/>
      <w:r>
        <w:lastRenderedPageBreak/>
        <w:t>2017 Estimates and Projections  Income Trends</w:t>
      </w:r>
      <w:bookmarkEnd w:id="19"/>
      <w:bookmarkEnd w:id="2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39"/>
        <w:gridCol w:w="799"/>
        <w:gridCol w:w="671"/>
      </w:tblGrid>
      <w:tr w:rsidR="00114DF7" w:rsidRPr="00114DF7" w:rsidTr="00114DF7">
        <w:trPr>
          <w:divId w:val="91482674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Income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$59,237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$63,594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$66,505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$374,258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$409,542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$433,545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$35,285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$24,002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Households by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Under $5,000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$5,000 to 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$10,000 to 14,999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$15,000 to 19,999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$20,000 to 29,999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$30,000 - 39,999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$40,000 - 49,999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$50,000 to 59,999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$60,000 - 79,999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$80,000 - 99,999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$100,000 - 124,999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$125,000 - 149,999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$150,000 - 174,999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$175,000 - 199,999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$200,000 - 249,999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$250,000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148267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$44,085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914826742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21" w:name="ProfileCategory10"/>
      <w:bookmarkStart w:id="22" w:name="_Toc488669650"/>
      <w:r>
        <w:lastRenderedPageBreak/>
        <w:t>2017 Estimates and Projections  Households and Dwellings</w:t>
      </w:r>
      <w:bookmarkEnd w:id="21"/>
      <w:bookmarkEnd w:id="2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10"/>
        <w:gridCol w:w="753"/>
        <w:gridCol w:w="525"/>
      </w:tblGrid>
      <w:tr w:rsidR="00114DF7" w:rsidRPr="00114DF7" w:rsidTr="00114DF7">
        <w:trPr>
          <w:divId w:val="66462701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Households and Dwellings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66462701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Size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z w:val="18"/>
              </w:rPr>
              <w:t>Persons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Tenure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Owner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85%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Band housing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Structure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Single-detached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5,678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Semi-detached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Row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Apartment; building that has fewer than five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Apartment; building that has five or more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Apartment; duplex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single-attached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Movable dwelling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Age of Maintainer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 w:rsidTr="00114DF7">
        <w:trPr>
          <w:divId w:val="6646270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</w:tbl>
    <w:p w:rsidR="00114DF7" w:rsidRDefault="00114DF7">
      <w:pPr>
        <w:ind w:left="0"/>
        <w:divId w:val="664627016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23" w:name="ProfileCategory11"/>
      <w:bookmarkStart w:id="24" w:name="_Toc488669651"/>
      <w:r>
        <w:lastRenderedPageBreak/>
        <w:t>2017 Estimates and Projections  Census Family Structure and Children</w:t>
      </w:r>
      <w:bookmarkEnd w:id="23"/>
      <w:bookmarkEnd w:id="2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461"/>
        <w:gridCol w:w="753"/>
        <w:gridCol w:w="525"/>
      </w:tblGrid>
      <w:tr w:rsidR="00114DF7" w:rsidRPr="00114DF7" w:rsidTr="00114DF7">
        <w:trPr>
          <w:divId w:val="90822618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Census Family Structure and Children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90822618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Census Families in Private Households by Family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Total 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Number of Census Family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11,810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90822618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Persons per Census 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908226186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25" w:name="ProfileCategory12"/>
      <w:bookmarkStart w:id="26" w:name="_Toc488669652"/>
      <w:r>
        <w:lastRenderedPageBreak/>
        <w:t>2017 Estimates and Projections  Citizenship Status</w:t>
      </w:r>
      <w:bookmarkEnd w:id="25"/>
      <w:bookmarkEnd w:id="2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66"/>
        <w:gridCol w:w="709"/>
        <w:gridCol w:w="569"/>
      </w:tblGrid>
      <w:tr w:rsidR="00114DF7" w:rsidRPr="00114DF7" w:rsidTr="00114DF7">
        <w:trPr>
          <w:divId w:val="137287538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Citizenship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37287538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Citizenship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100%</w:t>
            </w:r>
          </w:p>
        </w:tc>
      </w:tr>
      <w:tr w:rsidR="00114DF7" w:rsidRP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Aged under 18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Aged 18 years and older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11,366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  <w:tr w:rsidR="00114DF7" w:rsidRP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3728753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Not 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137287538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27" w:name="ProfileCategory13"/>
      <w:bookmarkStart w:id="28" w:name="_Toc488669653"/>
      <w:r>
        <w:lastRenderedPageBreak/>
        <w:t>2017 Estimates and Projections  Immigrant Status and Selected Places of Birth</w:t>
      </w:r>
      <w:bookmarkEnd w:id="27"/>
      <w:bookmarkEnd w:id="2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35"/>
        <w:gridCol w:w="773"/>
        <w:gridCol w:w="505"/>
      </w:tblGrid>
      <w:tr w:rsidR="00114DF7" w:rsidRPr="00114DF7" w:rsidTr="00114DF7">
        <w:trPr>
          <w:divId w:val="152255046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Immigrant Status and Selected Places of Birth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52255046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Immigrant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14,621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98%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Born in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Born outside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places of birth in 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Ireland,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places of birth in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South Africa,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places of birth in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Hong Kong Special Administrative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Viet 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Korea, 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Taiwan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places of birth in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Oceania and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places of 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Non-permanent residents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Immigrants by Age at Immigration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Under 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5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15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25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114DF7" w:rsidRPr="00114DF7" w:rsidTr="00114DF7">
        <w:trPr>
          <w:divId w:val="15225504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45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</w:tbl>
    <w:p w:rsidR="00114DF7" w:rsidRDefault="00114DF7">
      <w:pPr>
        <w:ind w:left="0"/>
        <w:divId w:val="1522550464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29" w:name="ProfileCategory14"/>
      <w:bookmarkStart w:id="30" w:name="_Toc488669654"/>
      <w:r>
        <w:lastRenderedPageBreak/>
        <w:t>2017 Estimates and Projections  Generation Status</w:t>
      </w:r>
      <w:bookmarkEnd w:id="29"/>
      <w:bookmarkEnd w:id="3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78"/>
        <w:gridCol w:w="773"/>
        <w:gridCol w:w="505"/>
      </w:tblGrid>
      <w:tr w:rsidR="00114DF7" w:rsidRPr="00114DF7" w:rsidTr="00114DF7">
        <w:trPr>
          <w:divId w:val="105427938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Generation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05427938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10542793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Generation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542793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542793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First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542793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Second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 w:rsidTr="00114DF7">
        <w:trPr>
          <w:divId w:val="10542793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Third generation or more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</w:tbl>
    <w:p w:rsidR="00114DF7" w:rsidRDefault="00114DF7">
      <w:pPr>
        <w:ind w:left="0"/>
        <w:divId w:val="1054279380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31" w:name="ProfileCategory15"/>
      <w:bookmarkStart w:id="32" w:name="_Toc488669655"/>
      <w:r>
        <w:lastRenderedPageBreak/>
        <w:t>2017 Estimates and Projections  Mobility Status 5 Years Ago</w:t>
      </w:r>
      <w:bookmarkEnd w:id="31"/>
      <w:bookmarkEnd w:id="3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911"/>
        <w:gridCol w:w="773"/>
        <w:gridCol w:w="505"/>
      </w:tblGrid>
      <w:tr w:rsidR="00114DF7" w:rsidRPr="00114DF7" w:rsidTr="00114DF7">
        <w:trPr>
          <w:divId w:val="65025191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Mobility Status 5 Years Ago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65025191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Movers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Intraprovincial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Interprovincial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External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6502519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Non-movers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10,664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80%</w:t>
            </w:r>
          </w:p>
        </w:tc>
      </w:tr>
    </w:tbl>
    <w:p w:rsidR="00114DF7" w:rsidRDefault="00114DF7">
      <w:pPr>
        <w:ind w:left="0"/>
        <w:divId w:val="65025191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33" w:name="ProfileCategory16"/>
      <w:bookmarkStart w:id="34" w:name="_Toc488669656"/>
      <w:r>
        <w:lastRenderedPageBreak/>
        <w:t>2017 Estimates and Projections  Visible Minority Population</w:t>
      </w:r>
      <w:bookmarkEnd w:id="33"/>
      <w:bookmarkEnd w:id="3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165"/>
        <w:gridCol w:w="773"/>
        <w:gridCol w:w="505"/>
      </w:tblGrid>
      <w:tr w:rsidR="00114DF7" w:rsidRPr="00114DF7" w:rsidTr="00114DF7">
        <w:trPr>
          <w:divId w:val="25795430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Visible Minority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5795430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Visible Minority 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Total Visible Minority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Latin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Southeast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West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Visible minority,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Multiple visible minorities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57954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Not a visible minority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97%</w:t>
            </w:r>
          </w:p>
        </w:tc>
      </w:tr>
    </w:tbl>
    <w:p w:rsidR="00114DF7" w:rsidRDefault="00114DF7">
      <w:pPr>
        <w:ind w:left="0"/>
        <w:divId w:val="25795430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35" w:name="ProfileCategory17"/>
      <w:bookmarkStart w:id="36" w:name="_Toc488669657"/>
      <w:r>
        <w:lastRenderedPageBreak/>
        <w:t>2017 Estimates and Projections  Selected Ethnic Origins Population</w:t>
      </w:r>
      <w:bookmarkEnd w:id="35"/>
      <w:bookmarkEnd w:id="3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8940"/>
        <w:gridCol w:w="738"/>
        <w:gridCol w:w="482"/>
      </w:tblGrid>
      <w:tr w:rsidR="00114DF7" w:rsidRPr="00114DF7" w:rsidTr="00114DF7">
        <w:trPr>
          <w:divId w:val="87727811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Selected Ethnic Origins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87727811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Selected Ethnic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North American Aboriginal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First Nations (North American Indian)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North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8,527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Canadian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8,422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8,677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British Isles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7,643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Irish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Scottish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French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Western European origins (except French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Dutch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Northern European origins (except British Isles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Eastern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Ukrainian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Southern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Caribbean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Latin, Central and South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African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West Central Asian and Middle Eastern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South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East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East and Southeast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 w:rsidTr="00114DF7">
        <w:trPr>
          <w:divId w:val="87727811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114DF7">
              <w:rPr>
                <w:rFonts w:ascii="Segoe UI" w:hAnsi="Segoe UI" w:cs="Segoe UI"/>
                <w:i/>
                <w:iCs/>
                <w:color w:val="0000FF"/>
                <w:sz w:val="18"/>
              </w:rPr>
              <w:t>* The sum of the ethnic groups in this table is greater than the population in private households because a person may report more than one ethnic origin.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114DF7" w:rsidRDefault="00114DF7">
      <w:pPr>
        <w:ind w:left="0"/>
        <w:divId w:val="877278113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37" w:name="ProfileCategory18"/>
      <w:bookmarkStart w:id="38" w:name="_Toc488669658"/>
      <w:r>
        <w:lastRenderedPageBreak/>
        <w:t>2017 Estimates and Projections  Religion</w:t>
      </w:r>
      <w:bookmarkEnd w:id="37"/>
      <w:bookmarkEnd w:id="3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861"/>
        <w:gridCol w:w="773"/>
        <w:gridCol w:w="505"/>
      </w:tblGrid>
      <w:tr w:rsidR="00114DF7" w:rsidRPr="00114DF7" w:rsidTr="00114DF7">
        <w:trPr>
          <w:divId w:val="212044848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Religion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12044848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Buddhist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Anglican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Baptist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4,766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Catholic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Christian Orthodox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Lutheran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Pentecostal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Presbyterian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United Church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Hindu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Jewish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Muslim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Sikh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Traditional (Aboriginal) Spirituality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religions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212044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 religious affiliation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3,389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</w:tbl>
    <w:p w:rsidR="00114DF7" w:rsidRDefault="00114DF7">
      <w:pPr>
        <w:ind w:left="0"/>
        <w:divId w:val="212044848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39" w:name="ProfileCategory19"/>
      <w:bookmarkStart w:id="40" w:name="_Toc488669659"/>
      <w:r>
        <w:lastRenderedPageBreak/>
        <w:t>2017 Estimates and Projections  Knowledge of Official Language</w:t>
      </w:r>
      <w:bookmarkEnd w:id="39"/>
      <w:bookmarkEnd w:id="4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953"/>
        <w:gridCol w:w="1032"/>
        <w:gridCol w:w="422"/>
      </w:tblGrid>
      <w:tr w:rsidR="00114DF7" w:rsidRPr="00114DF7" w:rsidTr="00114DF7">
        <w:trPr>
          <w:divId w:val="84852324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Knowledge of Official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84852324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Knowledge of 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French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Dominant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First Official Language Spoken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13,713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 w:rsidTr="00114DF7">
        <w:trPr>
          <w:divId w:val="8485232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848523248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41" w:name="ProfileCategory20"/>
      <w:bookmarkStart w:id="42" w:name="_Toc488669660"/>
      <w:r>
        <w:lastRenderedPageBreak/>
        <w:t>2017 CanEx - Expenditures Summary</w:t>
      </w:r>
      <w:bookmarkEnd w:id="41"/>
      <w:bookmarkEnd w:id="4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16"/>
        <w:gridCol w:w="1213"/>
        <w:gridCol w:w="1104"/>
        <w:gridCol w:w="422"/>
      </w:tblGrid>
      <w:tr w:rsidR="00114DF7" w:rsidRPr="00114DF7" w:rsidTr="00114DF7">
        <w:trPr>
          <w:divId w:val="65248783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65248783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$377,696,860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$59,781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Total current consumption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$287,045,553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$45,433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$46,612,581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$59,879,505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$21,308,705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Household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$11,384,456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$15,615,441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$65,251,407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$12,702,310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$6,467,247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$22,422,733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$1,182,896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$3,937,248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$12,811,124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Games of chance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$1,865,954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$5,603,916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$58,895,028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$21,812,206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6524878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$9,944,082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114DF7" w:rsidRDefault="00114DF7">
      <w:pPr>
        <w:ind w:left="0"/>
        <w:divId w:val="652487834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43" w:name="ProfileCategory21"/>
      <w:bookmarkStart w:id="44" w:name="_Toc488669661"/>
      <w:r>
        <w:lastRenderedPageBreak/>
        <w:t>2017 CanEx - Expenditures Food</w:t>
      </w:r>
      <w:bookmarkEnd w:id="43"/>
      <w:bookmarkEnd w:id="4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779"/>
        <w:gridCol w:w="1110"/>
        <w:gridCol w:w="1104"/>
        <w:gridCol w:w="422"/>
      </w:tblGrid>
      <w:tr w:rsidR="00114DF7" w:rsidRPr="00114DF7" w:rsidTr="00114DF7">
        <w:trPr>
          <w:divId w:val="152968625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52968625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$46,612,581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$39,093,979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84%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$38,313,956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$780,014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Board paid to private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$425,855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Day board and children's 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$60,872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$364,984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29686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$7,092,744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</w:tbl>
    <w:p w:rsidR="00114DF7" w:rsidRDefault="00114DF7">
      <w:pPr>
        <w:ind w:left="0"/>
        <w:divId w:val="152968625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45" w:name="ProfileCategory22"/>
      <w:bookmarkStart w:id="46" w:name="_Toc488669662"/>
      <w:r>
        <w:lastRenderedPageBreak/>
        <w:t>2017 CanEx - Expenditures Shelter</w:t>
      </w:r>
      <w:bookmarkEnd w:id="45"/>
      <w:bookmarkEnd w:id="4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683"/>
        <w:gridCol w:w="1110"/>
        <w:gridCol w:w="1104"/>
        <w:gridCol w:w="422"/>
      </w:tblGrid>
      <w:tr w:rsidR="00114DF7" w:rsidRPr="00114DF7" w:rsidTr="00114DF7">
        <w:trPr>
          <w:divId w:val="2918819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Shelter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918819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$59,879,505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Principal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$55,686,804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93%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Rented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$6,360,392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$6,114,696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96%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Tenants' maintenance,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$79,464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Tenants'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$166,229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$28,932,931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Regular mortgage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$16,302,633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$2,635,753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Condominium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Property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$4,939,033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Homeowners'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$3,105,730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expenditures for 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$1,892,778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Commissions for sale of real estate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$331,342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Legal fees related to the dwelling(s)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$275,575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Mortgage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$645,487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Appraisals, surveying and mortgage penalties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$417,307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Transfer taxes and land registration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$223,069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Water, fuel and 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$20,393,480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Water and sewage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$693,766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$12,537,000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Natural 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$853,216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6,309,481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$4,192,694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$1,143,926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$369,156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Property taxes and sewage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$300,140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$119,850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Electricity, water and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$205,155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Other expenses for 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$149,630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Traveller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$3,048,766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114DF7" w:rsidRP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Hotels and motels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$1,556,390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114DF7" w:rsidRPr="00114DF7" w:rsidTr="00114DF7">
        <w:trPr>
          <w:divId w:val="291881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accommodation away from home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$1,492,375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</w:tbl>
    <w:p w:rsidR="00114DF7" w:rsidRDefault="00114DF7">
      <w:pPr>
        <w:ind w:left="0"/>
        <w:divId w:val="29188197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47" w:name="ProfileCategory23"/>
      <w:bookmarkStart w:id="48" w:name="_Toc488669663"/>
      <w:r>
        <w:lastRenderedPageBreak/>
        <w:t>2017 CanEx - Expenditures Household Operation</w:t>
      </w:r>
      <w:bookmarkEnd w:id="47"/>
      <w:bookmarkEnd w:id="4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58"/>
        <w:gridCol w:w="1110"/>
        <w:gridCol w:w="1104"/>
        <w:gridCol w:w="422"/>
      </w:tblGrid>
      <w:tr w:rsidR="00114DF7" w:rsidRPr="00114DF7" w:rsidTr="00114DF7">
        <w:trPr>
          <w:divId w:val="37423898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Operation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37423898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$21,308,705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Communications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$10,504,621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Telephone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$5,532,347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 of telephones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$284,000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Telephone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$5,248,345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Cell phone, pager and handheld text messaging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$2,758,337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Internet access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$1,680,249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On-line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Postal and other communication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$502,489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Child care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$802,564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$551,734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Day-care centres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$428,744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$122,994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Child care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$250,830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Domestic and other custodial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$308,582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Pet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$3,056,991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$1,859,777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 of pets and related pet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$347,371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Veterinarian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$849,845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$2,143,780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Detergent and other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$1,244,600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$899,178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Paper, plastic and foil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$2,477,225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Stationery (excluding school supplies)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$384,223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paper and plastic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$2,093,000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paper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$1,462,819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Plastic and foils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$630,183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Garden supplies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$1,199,674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Nursery and greenhouse stock, cut flowers, and decorative 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$609,879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 xml:space="preserve">Fertilizers, herbicides, insecticides, pesticides, soil and soil </w:t>
            </w: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conditioners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lastRenderedPageBreak/>
              <w:t>$206,072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Horticultural services, snow and garbage removal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$383,724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3742389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$815,271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114DF7" w:rsidRDefault="00114DF7">
      <w:pPr>
        <w:ind w:left="0"/>
        <w:divId w:val="374238988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49" w:name="ProfileCategory24"/>
      <w:bookmarkStart w:id="50" w:name="_Toc488669664"/>
      <w:r>
        <w:lastRenderedPageBreak/>
        <w:t>2017 CanEx - Expenditures Household Furnishings</w:t>
      </w:r>
      <w:bookmarkEnd w:id="49"/>
      <w:bookmarkEnd w:id="5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574"/>
        <w:gridCol w:w="1104"/>
        <w:gridCol w:w="1104"/>
        <w:gridCol w:w="422"/>
      </w:tblGrid>
      <w:tr w:rsidR="00114DF7" w:rsidRPr="00114DF7" w:rsidTr="00114DF7">
        <w:trPr>
          <w:divId w:val="302071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Furnishings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302071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furnishings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$4,984,833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Furniture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$3,412,916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Rugs, mats and underpadding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$128,240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Window coverings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$966,261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Art, antiques and decorative 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$477,412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Works of art, carvings and vases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$195,094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Antiques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$97,598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30207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Glass mirrors, and mirror and picture frames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$184,722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114DF7" w:rsidRDefault="00114DF7">
      <w:pPr>
        <w:ind w:left="0"/>
        <w:divId w:val="3020712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51" w:name="ProfileCategory25"/>
      <w:bookmarkStart w:id="52" w:name="_Toc488669665"/>
      <w:r>
        <w:lastRenderedPageBreak/>
        <w:t>2017 CanEx - Expenditures Household Equipment</w:t>
      </w:r>
      <w:bookmarkEnd w:id="51"/>
      <w:bookmarkEnd w:id="5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24"/>
        <w:gridCol w:w="1104"/>
        <w:gridCol w:w="1104"/>
        <w:gridCol w:w="444"/>
      </w:tblGrid>
      <w:tr w:rsidR="00114DF7" w:rsidRPr="00114DF7" w:rsidTr="00114DF7">
        <w:trPr>
          <w:divId w:val="200789551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Equipment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00789551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$6,076,244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$2,353,370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Room air conditioners, portable humidifiers and dehumidifiers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$159,574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Refrigerators and freezers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$571,613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$390,560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Microwave ovens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$53,627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Small electric food preperation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$248,320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Washers and dryers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$565,831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Sewing machines, vacuum cleaners and other rug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$131,118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Portable Dishwashers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$28,218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electric equipment and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$130,303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Attachments and parts for major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$74,202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Home and workshop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$1,075,934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Power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$531,947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tools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$543,985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Lawn, garden and snow-removal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$1,283,561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Power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$1,108,207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$175,354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Lamps and lampshades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$77,299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Non-electric kitchen and 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$294,118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Cutlery, flatware and silverware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$53,162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Non-electric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$309,159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Luggage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$92,304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Home security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household equipment,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$503,131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$166,444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Furniture, carpeting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$62,288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Major 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$81,724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lastRenderedPageBreak/>
              <w:t>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$156,907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of heating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114DF7" w:rsidRP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$39,163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 w:rsidTr="00114DF7">
        <w:trPr>
          <w:divId w:val="2007895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Home security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$64,067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41%</w:t>
            </w:r>
          </w:p>
        </w:tc>
      </w:tr>
    </w:tbl>
    <w:p w:rsidR="00114DF7" w:rsidRDefault="00114DF7">
      <w:pPr>
        <w:ind w:left="0"/>
        <w:divId w:val="2007895512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53" w:name="ProfileCategory26"/>
      <w:bookmarkStart w:id="54" w:name="_Toc488669666"/>
      <w:r>
        <w:lastRenderedPageBreak/>
        <w:t>2017 CanEx - Expenditures Clothing</w:t>
      </w:r>
      <w:bookmarkEnd w:id="53"/>
      <w:bookmarkEnd w:id="5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65"/>
        <w:gridCol w:w="1110"/>
        <w:gridCol w:w="1104"/>
        <w:gridCol w:w="444"/>
      </w:tblGrid>
      <w:tr w:rsidR="00114DF7" w:rsidRPr="00114DF7" w:rsidTr="00114DF7">
        <w:trPr>
          <w:divId w:val="140575850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Clothing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40575850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$15,615,441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Women's and Girls'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$8,364,897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$4,763,906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$1,317,940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$514,480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$803,455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$294,082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$636,524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$74,815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$561,709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$1,352,447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Men's and Boys'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$6,219,938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$3,498,341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$1,248,568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$589,045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$659,520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$202,899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$260,703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$104,369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$156,336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$1,009,428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Children's wear (under 4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$601,585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 and cloth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$159,507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$24,891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$417,187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 material, notions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$429,016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Clothing material, yarn, thread and other notions (excluding household textiles)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$166,954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$262,062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Laundry and dry-cleaning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$85,589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Laundromats and self-servicing dry cleaning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$99,254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 w:rsidTr="00114DF7">
        <w:trPr>
          <w:divId w:val="14057585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clothing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$77,221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140575850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55" w:name="ProfileCategory27"/>
      <w:bookmarkStart w:id="56" w:name="_Toc488669667"/>
      <w:r>
        <w:lastRenderedPageBreak/>
        <w:t>2017 CanEx - Expenditures Transportation</w:t>
      </w:r>
      <w:bookmarkEnd w:id="55"/>
      <w:bookmarkEnd w:id="5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33"/>
        <w:gridCol w:w="1110"/>
        <w:gridCol w:w="1104"/>
        <w:gridCol w:w="422"/>
      </w:tblGrid>
      <w:tr w:rsidR="00114DF7" w:rsidRPr="00114DF7" w:rsidTr="00114DF7">
        <w:trPr>
          <w:divId w:val="188082254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Transportation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88082254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$65,251,407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Private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$62,067,315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$21,873,381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Automobiles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$9,610,676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Trucks (including vans)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$12,975,735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Separate sale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$-713,032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$-113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-1%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 of automotive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$195,833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$4,406,161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Rented automobiles &amp;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$296,224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fees (including insurance and mileage)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$179,549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Gas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$107,956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expenses for rented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$4,109,935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Regular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$3,536,521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$573,415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Operation of owned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$35,591,943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$19,364,144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Tires, batteries, and other automotive parts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$3,031,664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Maintenance and repair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$3,374,840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Garage rent and parking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$86,536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At dwelling (not included in rent)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Parking away from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$85,711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Driving lessons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$57,668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Drivers' licences and tests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$193,320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Private and public vehicle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$7,371,104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Registration fees (includinginsurance if part of registration)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$1,988,010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Vehicle security and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automobile and truck operation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$115,957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Public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$3,184,093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City or commuter bus, subway, street car and commuter 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$52,168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$192,997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Airplane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$1,997,093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Highway bus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$119,497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passenger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$537,334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local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$456,516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inter-city passenger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$80,816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 w:rsidTr="00114DF7">
        <w:trPr>
          <w:divId w:val="18808225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Household moving, storage and delivery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$263,475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1880822543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57" w:name="ProfileCategory28"/>
      <w:bookmarkStart w:id="58" w:name="_Toc488669668"/>
      <w:r>
        <w:lastRenderedPageBreak/>
        <w:t>2017 CanEx - Expenditures Health care</w:t>
      </w:r>
      <w:bookmarkEnd w:id="57"/>
      <w:bookmarkEnd w:id="5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524"/>
        <w:gridCol w:w="1110"/>
        <w:gridCol w:w="1104"/>
        <w:gridCol w:w="422"/>
      </w:tblGrid>
      <w:tr w:rsidR="00114DF7" w:rsidRPr="00114DF7" w:rsidTr="00114DF7">
        <w:trPr>
          <w:divId w:val="100120436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Health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00120436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$12,702,310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Direct costs to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$8,453,121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67%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 care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$215,522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Medicinal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$4,460,823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$3,412,539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medicines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$1,048,284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Physicians'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$65,412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$438,115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 care practitioners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$124,105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$314,014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Eye-care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$1,105,400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Prescription eye 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$852,969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eye care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$100,762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Eye care services (e.g., surgery, exams)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$151,668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Dental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$1,774,014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Hospital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$135,201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medical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$258,627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Health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$4,249,192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Public hospital, medical and drug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$640,299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Private health insurance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$3,608,892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Private health care plans (e.g., supplementary coverage, extended benefit packages, drug plans)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$2,445,268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Dental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$244,384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10012043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Accident and disability insurance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$919,235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</w:tbl>
    <w:p w:rsidR="00114DF7" w:rsidRDefault="00114DF7">
      <w:pPr>
        <w:ind w:left="0"/>
        <w:divId w:val="100120436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59" w:name="ProfileCategory29"/>
      <w:bookmarkStart w:id="60" w:name="_Toc488669669"/>
      <w:r>
        <w:lastRenderedPageBreak/>
        <w:t>2017 CanEx - Expenditures Personal care</w:t>
      </w:r>
      <w:bookmarkEnd w:id="59"/>
      <w:bookmarkEnd w:id="6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30"/>
        <w:gridCol w:w="1104"/>
        <w:gridCol w:w="1104"/>
        <w:gridCol w:w="422"/>
      </w:tblGrid>
      <w:tr w:rsidR="00114DF7" w:rsidRPr="00114DF7" w:rsidTr="00114DF7">
        <w:trPr>
          <w:divId w:val="66409330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Personal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66409330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$6,467,247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$4,130,485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care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$3,292,058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51%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Hair care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$951,547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Makeup, skin care and manicure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$597,257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Fragrance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$337,586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deodorants and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$909,398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Oral hygiene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$496,276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Disposable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$191,301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Electric hair-styling and personal care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$141,947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$505,182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Personal care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$2,336,758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114DF7" w:rsidRP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Hair grooming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$2,049,176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114DF7" w:rsidRPr="00114DF7" w:rsidTr="00114DF7">
        <w:trPr>
          <w:divId w:val="66409330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personal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$287,584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114DF7" w:rsidRDefault="00114DF7">
      <w:pPr>
        <w:ind w:left="0"/>
        <w:divId w:val="66409330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61" w:name="ProfileCategory30"/>
      <w:bookmarkStart w:id="62" w:name="_Toc488669670"/>
      <w:r>
        <w:lastRenderedPageBreak/>
        <w:t>2017 CanEx - Expenditures Recreation</w:t>
      </w:r>
      <w:bookmarkEnd w:id="61"/>
      <w:bookmarkEnd w:id="6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72"/>
        <w:gridCol w:w="1110"/>
        <w:gridCol w:w="1104"/>
        <w:gridCol w:w="422"/>
      </w:tblGrid>
      <w:tr w:rsidR="00114DF7" w:rsidRPr="00114DF7" w:rsidTr="00114DF7">
        <w:trPr>
          <w:divId w:val="80592736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80592736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$22,422,733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Recreation equipment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$5,519,413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Sports and athletic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$767,940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Playground equipment, above-ground pools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$73,124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Toys and children's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$649,145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Video game systems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$635,100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Artists' materials, handicraft and hobbycraft kits and materials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$221,133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Computer equipment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$1,815,650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Computer hardware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$1,372,632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Computer software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$132,610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Computer supplies and other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$310,408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Photographic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$701,746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Digital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$394,543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$68,922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Photographers and other photographic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$238,280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Musical instruments,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$349,702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Collectors' items (e.g., stamps, coins)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Camping, picnic equipment and accessories (excluding BBQs)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$146,817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Supplies and parts for recreational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$126,893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 w:rsidTr="00114DF7">
        <w:trPr>
          <w:divId w:val="805927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Rental, maintenance and repairs of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80592736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63" w:name="ProfileCategory31"/>
      <w:bookmarkStart w:id="64" w:name="_Toc488669671"/>
      <w:r>
        <w:lastRenderedPageBreak/>
        <w:t>2017 CanEx - Expenditures Recreation Vehicles</w:t>
      </w:r>
      <w:bookmarkEnd w:id="63"/>
      <w:bookmarkEnd w:id="6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273"/>
        <w:gridCol w:w="1104"/>
        <w:gridCol w:w="1104"/>
        <w:gridCol w:w="422"/>
      </w:tblGrid>
      <w:tr w:rsidR="00114DF7" w:rsidRPr="00114DF7" w:rsidTr="00114DF7">
        <w:trPr>
          <w:divId w:val="119118468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Vehicles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19118468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vehicles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$6,885,388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 of recreation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$4,725,977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69%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Bicycles,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$156,051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recreational vehicles and outboard motors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$4,569,926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66%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Travel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$413,489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Tent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Motorcycles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$487,381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Snowmobiles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$850,615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Motor homes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Truck campers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$1,139,800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Outboard motors and personal watercraft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All-terrain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$1,424,897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recreation vehicle purchases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$61,082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$2,159,406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Bicycle maintenance and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Expenses for rented and leased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$937,778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Supplies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$657,328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Maintenance and repair jobs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$73,042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$291,152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Registration fees and licences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$128,176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11911846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expenses for 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$61,100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114DF7" w:rsidRDefault="00114DF7">
      <w:pPr>
        <w:ind w:left="0"/>
        <w:divId w:val="119118468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65" w:name="ProfileCategory32"/>
      <w:bookmarkStart w:id="66" w:name="_Toc488669672"/>
      <w:r>
        <w:lastRenderedPageBreak/>
        <w:t>2017 CanEx - Expenditures Home Entertainment</w:t>
      </w:r>
      <w:bookmarkEnd w:id="65"/>
      <w:bookmarkEnd w:id="6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437"/>
        <w:gridCol w:w="1104"/>
        <w:gridCol w:w="1104"/>
        <w:gridCol w:w="422"/>
      </w:tblGrid>
      <w:tr w:rsidR="00114DF7" w:rsidRPr="00114DF7" w:rsidTr="00114DF7">
        <w:trPr>
          <w:divId w:val="191917128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Entertainment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91917128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Home entertainment equipment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$3,129,675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$2,657,616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85%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Audio (e.g., radio, CD players, speakers)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$563,353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Pre-recorded audio and video cassette tapes, compact discs and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$611,143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Blank audio and video tapes, CDs,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$136,654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Televisions, VCRs, camcorders and other television/video components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$1,346,467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Home Entertainment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$472,056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of videotapes and DVDs and video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$387,801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of home entertainment, computer and communications equipment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$15,247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 w:rsidTr="00114DF7">
        <w:trPr>
          <w:divId w:val="191917128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Maintenance and repair of audio, video, computer and communications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$69,011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191917128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67" w:name="ProfileCategory33"/>
      <w:bookmarkStart w:id="68" w:name="_Toc488669673"/>
      <w:r>
        <w:lastRenderedPageBreak/>
        <w:t>2017 CanEx - Expenditures Recreation Services</w:t>
      </w:r>
      <w:bookmarkEnd w:id="67"/>
      <w:bookmarkEnd w:id="6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19"/>
        <w:gridCol w:w="1104"/>
        <w:gridCol w:w="1104"/>
        <w:gridCol w:w="422"/>
      </w:tblGrid>
      <w:tr w:rsidR="00114DF7" w:rsidRPr="00114DF7" w:rsidTr="00114DF7">
        <w:trPr>
          <w:divId w:val="174236339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Services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74236339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$6,888,258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Entertainment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$5,028,699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Movie theatres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$310,300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Live sports events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$127,668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Live performing 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$241,539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Admission to museums and other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$98,335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of cablevision and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$4,250,857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62%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of cablevision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$1,698,478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Rental of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$2,552,378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Use of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$501,963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Single usage and membership fees and dues for sports and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$423,419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Video, pinball and carnival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Children's camps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$62,863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Package travel tours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$1,229,655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 w:rsidTr="00114DF7">
        <w:trPr>
          <w:divId w:val="1742363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recreational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$127,938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1742363390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69" w:name="ProfileCategory34"/>
      <w:bookmarkStart w:id="70" w:name="_Toc488669674"/>
      <w:r>
        <w:lastRenderedPageBreak/>
        <w:t>2017 CanEx - Expenditures Reading Materials &amp; Education</w:t>
      </w:r>
      <w:bookmarkEnd w:id="69"/>
      <w:bookmarkEnd w:id="7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26"/>
        <w:gridCol w:w="1104"/>
        <w:gridCol w:w="1104"/>
        <w:gridCol w:w="422"/>
      </w:tblGrid>
      <w:tr w:rsidR="00114DF7" w:rsidRPr="00114DF7" w:rsidTr="00114DF7">
        <w:trPr>
          <w:divId w:val="157412639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Reading Materials &amp; Education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57412639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$1,182,896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Newspapers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$495,855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Magazines and periodicals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$246,139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Books and pamphlets (excluding school books)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$386,312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Maps, sheet music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$17,117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Services related to reading materials (e.g., duplicating, library fees)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$37,470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$3,937,248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$287,918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$203,586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$84,335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Textbooks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$368,072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$21,273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$346,800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Tuition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$2,962,150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$125,291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$2,836,858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courses and lessons (excluding driving)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$253,150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15741263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educational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$65,955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1574126393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71" w:name="ProfileCategory35"/>
      <w:bookmarkStart w:id="72" w:name="_Toc488669675"/>
      <w:r>
        <w:lastRenderedPageBreak/>
        <w:t>2017 CanEx - Expenditures Alcohol and Tobacco</w:t>
      </w:r>
      <w:bookmarkEnd w:id="71"/>
      <w:bookmarkEnd w:id="7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68"/>
        <w:gridCol w:w="1110"/>
        <w:gridCol w:w="1104"/>
        <w:gridCol w:w="422"/>
      </w:tblGrid>
      <w:tr w:rsidR="00114DF7" w:rsidRPr="00114DF7" w:rsidTr="00114DF7">
        <w:trPr>
          <w:divId w:val="102501568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Alcohol and Tobacco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02501568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$12,811,124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$7,850,718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Cigarettes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$7,142,713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$708,008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$4,960,408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Served on licensed premises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$1,076,436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$3,803,208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114DF7" w:rsidRPr="00114DF7" w:rsidTr="00114DF7">
        <w:trPr>
          <w:divId w:val="1025015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Self-made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$80,759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114DF7" w:rsidRDefault="00114DF7">
      <w:pPr>
        <w:ind w:left="0"/>
        <w:divId w:val="1025015683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73" w:name="ProfileCategory36"/>
      <w:bookmarkStart w:id="74" w:name="_Toc488669676"/>
      <w:r>
        <w:lastRenderedPageBreak/>
        <w:t>2017 CanEx - Expenditures Games of chance</w:t>
      </w:r>
      <w:bookmarkEnd w:id="73"/>
      <w:bookmarkEnd w:id="7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75"/>
        <w:gridCol w:w="1104"/>
        <w:gridCol w:w="1104"/>
        <w:gridCol w:w="494"/>
      </w:tblGrid>
      <w:tr w:rsidR="00114DF7" w:rsidRPr="00114DF7" w:rsidTr="00114DF7">
        <w:trPr>
          <w:divId w:val="122390835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Games of chance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22390835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Games of chance (net)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1,865,954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Government-run lotteries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$1,120,728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60%</w:t>
            </w:r>
          </w:p>
        </w:tc>
      </w:tr>
      <w:tr w:rsidR="00114DF7" w:rsidRP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Casinos, slot machines, and video lottery terminals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$432,594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114DF7" w:rsidRP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Bingos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$754,814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40%</w:t>
            </w:r>
          </w:p>
        </w:tc>
      </w:tr>
      <w:tr w:rsidR="00114DF7" w:rsidRP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Non-government lotteries and raffle tickets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$169,046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 w:rsidTr="00114DF7">
        <w:trPr>
          <w:divId w:val="1223908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Winnings from games of chance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$-611,231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$-97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-33%</w:t>
            </w:r>
          </w:p>
        </w:tc>
      </w:tr>
    </w:tbl>
    <w:p w:rsidR="00114DF7" w:rsidRDefault="00114DF7">
      <w:pPr>
        <w:ind w:left="0"/>
        <w:divId w:val="1223908357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75" w:name="ProfileCategory37"/>
      <w:bookmarkStart w:id="76" w:name="_Toc488669677"/>
      <w:r>
        <w:lastRenderedPageBreak/>
        <w:t>2017 CanEx - Expenditures Miscellaneous expenditures</w:t>
      </w:r>
      <w:bookmarkEnd w:id="75"/>
      <w:bookmarkEnd w:id="7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10"/>
        <w:gridCol w:w="1104"/>
        <w:gridCol w:w="1104"/>
        <w:gridCol w:w="422"/>
      </w:tblGrid>
      <w:tr w:rsidR="00114DF7" w:rsidRPr="00114DF7" w:rsidTr="00114DF7">
        <w:trPr>
          <w:divId w:val="186038772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Miscellaneous expenditures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86038772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$5,603,916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Expenses on other property owned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$374,272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Legal services not related to dwellings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$291,732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$1,954,384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Service charges from banks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$947,238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Stock and bond commissions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$186,800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Administration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$273,666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$546,676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Dues to unions and professional associations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$1,271,847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Contributions and dues for social clubs and other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$148,576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Forfeit of deposits, fines, and money lost or stolen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$270,624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Tools and equipment purchased for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$236,894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miscellaneous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$1,055,582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Funeral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$711,202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Government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$133,760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Wholesale/retail memberships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$60,927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$82,090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 w:rsidTr="00114DF7">
        <w:trPr>
          <w:divId w:val="18603877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$67,598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114DF7" w:rsidRDefault="00114DF7">
      <w:pPr>
        <w:ind w:left="0"/>
        <w:divId w:val="1860387720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77" w:name="ProfileCategory38"/>
      <w:bookmarkStart w:id="78" w:name="_Toc488669678"/>
      <w:r>
        <w:lastRenderedPageBreak/>
        <w:t>2017 CanEx - Expenditures Tax, Insurance, Pensions &amp; Gifts</w:t>
      </w:r>
      <w:bookmarkEnd w:id="77"/>
      <w:bookmarkEnd w:id="7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39"/>
        <w:gridCol w:w="1110"/>
        <w:gridCol w:w="1104"/>
        <w:gridCol w:w="519"/>
      </w:tblGrid>
      <w:tr w:rsidR="00114DF7" w:rsidRPr="00114DF7" w:rsidTr="00114DF7">
        <w:trPr>
          <w:divId w:val="7571070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Tax, Insurance, Pensions &amp; Gifts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7571070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$58,895,028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Income tax on reference year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$63,101,653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107%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Income tax on income received before reference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$3,464,780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Tax refunds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$-7,675,396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$-1,215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-13%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$21,812,206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Life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$2,637,893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Annuity contracts and transfers to RRIFs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$1,531,476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Employment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$3,720,767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Retirement and pension fund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$13,922,073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Canada and Quebec pension plan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$9,334,407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government pension 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$2,791,344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retirement or pension funds (excluding RRSP)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$1,796,310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$9,944,082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Money and support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$6,408,448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64%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Alimony and child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$905,380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Gifts of money and other support payments to persons inside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$5,308,891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Gifts of money and other support payments to persons outside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$194,173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Contributions to charity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$3,535,634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114DF7" w:rsidRP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Religious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$2,653,260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114DF7" w:rsidRPr="00114DF7" w:rsidTr="00114DF7">
        <w:trPr>
          <w:divId w:val="757107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Non-religious charitable organizations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$882,371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</w:tbl>
    <w:p w:rsidR="00114DF7" w:rsidRDefault="00114DF7">
      <w:pPr>
        <w:ind w:left="0"/>
        <w:divId w:val="75710707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79" w:name="ProfileCategory39"/>
      <w:bookmarkStart w:id="80" w:name="_Toc488669679"/>
      <w:r>
        <w:lastRenderedPageBreak/>
        <w:t>2017 FoodEx - Expenditures Summary</w:t>
      </w:r>
      <w:bookmarkEnd w:id="79"/>
      <w:bookmarkEnd w:id="8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78"/>
        <w:gridCol w:w="1110"/>
        <w:gridCol w:w="1104"/>
        <w:gridCol w:w="422"/>
      </w:tblGrid>
      <w:tr w:rsidR="00114DF7" w:rsidRPr="00114DF7" w:rsidTr="00114DF7">
        <w:trPr>
          <w:divId w:val="166462043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66462043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$46,612,581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$35,494,893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$1,163,694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$34,331,196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74%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$11,117,692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$2,265,204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$8,852,488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store type (purchased locally)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$34,331,196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$28,975,365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84%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$1,814,817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$1,998,552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$1,542,465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category (purchased locally from stores)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$34,331,196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$7,704,106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$963,060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$5,105,904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$5,175,051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$3,487,437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$3,222,240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$1,083,048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$1,315,437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$530,855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$568,685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$3,561,569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 w:rsidTr="00114DF7">
        <w:trPr>
          <w:divId w:val="16646204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$1,613,807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</w:tbl>
    <w:p w:rsidR="00114DF7" w:rsidRDefault="00114DF7">
      <w:pPr>
        <w:ind w:left="0"/>
        <w:divId w:val="1664620432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81" w:name="ProfileCategory40"/>
      <w:bookmarkStart w:id="82" w:name="_Toc488669680"/>
      <w:r>
        <w:lastRenderedPageBreak/>
        <w:t>2017 FoodEx - Expenditures Stores and Restaurants</w:t>
      </w:r>
      <w:bookmarkEnd w:id="81"/>
      <w:bookmarkEnd w:id="8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6"/>
        <w:gridCol w:w="1110"/>
        <w:gridCol w:w="1104"/>
        <w:gridCol w:w="422"/>
      </w:tblGrid>
      <w:tr w:rsidR="00114DF7" w:rsidRPr="00114DF7" w:rsidTr="00114DF7">
        <w:trPr>
          <w:divId w:val="48798201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Stores and Restaurants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48798201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$46,612,581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$35,494,893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$1,163,694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$34,331,196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74%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$28,975,365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62%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$1,814,817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$1,998,552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$1,542,465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$11,117,692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Purchased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$2,265,204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$1,704,076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$335,132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$125,398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$100,596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$309,269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$633,870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$1,134,554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$187,511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Purchased 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$8,852,488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$4,110,087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$3,127,675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$632,444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$982,288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$372,001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$2,786,591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$4,428,700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 w:rsidTr="00114DF7">
        <w:trPr>
          <w:divId w:val="4879820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$1,265,197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114DF7" w:rsidRDefault="00114DF7">
      <w:pPr>
        <w:ind w:left="0"/>
        <w:divId w:val="487982015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83" w:name="ProfileCategory41"/>
      <w:bookmarkStart w:id="84" w:name="_Toc488669681"/>
      <w:r>
        <w:lastRenderedPageBreak/>
        <w:t>2017 FoodEx - Expenditures Meat</w:t>
      </w:r>
      <w:bookmarkEnd w:id="83"/>
      <w:bookmarkEnd w:id="8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22"/>
        <w:gridCol w:w="1104"/>
        <w:gridCol w:w="1104"/>
        <w:gridCol w:w="422"/>
      </w:tblGrid>
      <w:tr w:rsidR="00114DF7" w:rsidRPr="00114DF7" w:rsidTr="00114DF7">
        <w:trPr>
          <w:divId w:val="108445322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Meat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08445322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$7,704,106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Fresh or frozen meat (excl.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$3,283,868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$2,272,474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Hip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$565,027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$335,361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Rib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$191,792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Chuck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$143,578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Stewing 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$108,302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Ground beef (incl. patties)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$906,197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beef (incl.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$960,136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Leg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$673,002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Belly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$60,805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Shoulder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$136,215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pork (including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$39,772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fresh or frozen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Veal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$28,704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Offal from mammals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$5,491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Lamb, mutton and other meat (excluding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Fresh or frozen poultry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$1,708,240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Chicken (including fowl)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$1,439,926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$267,483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poultry meat and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$2,711,999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$811,457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Bacon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$327,619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Ham (excl. cooked ham)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$372,661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$111,180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Meat preparations and cooked meat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$1,712,982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Uncooked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$197,352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Bologna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$183,963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Wieners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$216,465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cooked/cured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$337,697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Cooked (boiled) 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$212,358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ready-cooked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$513,508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$51,634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$187,563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Meat stews and hams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$51,985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 w:rsidTr="00114DF7">
        <w:trPr>
          <w:divId w:val="10844532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$135,577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1084453223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85" w:name="ProfileCategory42"/>
      <w:bookmarkStart w:id="86" w:name="_Toc488669682"/>
      <w:r>
        <w:lastRenderedPageBreak/>
        <w:t>2017 FoodEx - Expenditures Fish and Seafood</w:t>
      </w:r>
      <w:bookmarkEnd w:id="85"/>
      <w:bookmarkEnd w:id="8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31"/>
        <w:gridCol w:w="1104"/>
        <w:gridCol w:w="1104"/>
        <w:gridCol w:w="422"/>
      </w:tblGrid>
      <w:tr w:rsidR="00114DF7" w:rsidRPr="00114DF7" w:rsidTr="00114DF7">
        <w:trPr>
          <w:divId w:val="42384425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Fish and Seafood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42384425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$963,060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$734,816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Fresh or frozen fish (excluding portions)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$408,539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$14,958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Flounder and sole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$82,567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Haddock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$64,747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$127,571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sea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$93,887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Freshwater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$24,808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Pre-cooked frozen fish portions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$70,537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Cured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$27,958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$227,780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$75,370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$125,146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$27,264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$228,246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114DF7" w:rsidRP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Shrimps and prawns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$58,838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 w:rsidTr="00114DF7">
        <w:trPr>
          <w:divId w:val="4238442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shellfish and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$169,413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</w:tbl>
    <w:p w:rsidR="00114DF7" w:rsidRDefault="00114DF7">
      <w:pPr>
        <w:ind w:left="0"/>
        <w:divId w:val="423844251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87" w:name="ProfileCategory43"/>
      <w:bookmarkStart w:id="88" w:name="_Toc488669683"/>
      <w:r>
        <w:lastRenderedPageBreak/>
        <w:t>2017 FoodEx - Expenditures Dairy and Eggs</w:t>
      </w:r>
      <w:bookmarkEnd w:id="87"/>
      <w:bookmarkEnd w:id="8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97"/>
        <w:gridCol w:w="1104"/>
        <w:gridCol w:w="1104"/>
        <w:gridCol w:w="422"/>
      </w:tblGrid>
      <w:tr w:rsidR="00114DF7" w:rsidRPr="00114DF7" w:rsidTr="00114DF7">
        <w:trPr>
          <w:divId w:val="65746281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Dairy and Eggs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65746281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$5,105,904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$4,682,428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92%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Cream (excluding sour cream)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$92,108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Fluid whole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$292,815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Low-fat milk (2%)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$988,521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Low-fat milk (1%)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$325,058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Fluid skim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$194,878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Specialty milk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$8,338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$284,182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$232,782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$1,381,296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Cheddar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$530,860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Grated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Process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$338,355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Cottage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$62,360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$402,926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Condensed or evaporated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$196,284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Ice cream and ice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$322,647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Ice cream and ice milk novelties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$94,679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Frozen 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$256,364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 w:rsidTr="00114DF7">
        <w:trPr>
          <w:divId w:val="6574628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Eggs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$423,481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</w:tbl>
    <w:p w:rsidR="00114DF7" w:rsidRDefault="00114DF7">
      <w:pPr>
        <w:ind w:left="0"/>
        <w:divId w:val="657462814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89" w:name="ProfileCategory44"/>
      <w:bookmarkStart w:id="90" w:name="_Toc488669684"/>
      <w:r>
        <w:lastRenderedPageBreak/>
        <w:t>2017 FoodEx - Expenditures Baked Goods and Cereals</w:t>
      </w:r>
      <w:bookmarkEnd w:id="89"/>
      <w:bookmarkEnd w:id="9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02"/>
        <w:gridCol w:w="1104"/>
        <w:gridCol w:w="1104"/>
        <w:gridCol w:w="422"/>
      </w:tblGrid>
      <w:tr w:rsidR="00114DF7" w:rsidRPr="00114DF7" w:rsidTr="00114DF7">
        <w:trPr>
          <w:divId w:val="9564147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Baked Goods and Cereals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9564147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$5,175,051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Bakery products (excluding frozen)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$3,266,526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$1,048,071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Unsweetened rolls and buns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$428,276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Crackers and crisp breads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$294,584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Cookies and sweet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$587,547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Muffins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$58,633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Doughnuts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$59,908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Yeast-raised sweet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Dessert pies, cakes and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$574,290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bakery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$165,155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$435,794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$84,896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Dry or fresh pasta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$197,238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Pasta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$153,657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Cereal grains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$1,472,731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Rice (including mixes)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$139,108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Flour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$168,011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grains, unmilled or milled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$37,139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Breakfast cereal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$671,425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Cake and other flour-based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$82,057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Cereal-based snack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$362,978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 w:rsidTr="00114DF7">
        <w:trPr>
          <w:divId w:val="956414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114DF7" w:rsidRDefault="00114DF7">
      <w:pPr>
        <w:ind w:left="0"/>
        <w:divId w:val="9564147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91" w:name="ProfileCategory45"/>
      <w:bookmarkStart w:id="92" w:name="_Toc488669685"/>
      <w:r>
        <w:lastRenderedPageBreak/>
        <w:t>2017 FoodEx - Expenditures Fruit</w:t>
      </w:r>
      <w:bookmarkEnd w:id="91"/>
      <w:bookmarkEnd w:id="9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73"/>
        <w:gridCol w:w="1104"/>
        <w:gridCol w:w="1104"/>
        <w:gridCol w:w="422"/>
      </w:tblGrid>
      <w:tr w:rsidR="00114DF7" w:rsidRPr="00114DF7" w:rsidTr="00114DF7">
        <w:trPr>
          <w:divId w:val="102860686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Fruit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02860686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$3,487,437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$3,324,372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$1,980,110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$393,968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Bananas and plantains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$360,622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Grapefruit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$51,222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Grapes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$252,385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Lemons and limes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Melons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$89,062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Oranges and other citrus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$356,858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Peaches and nectarines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$82,386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$93,330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Plums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$69,384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tropical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$84,782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Strawberries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$80,418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$39,070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$1,344,260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Frozen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Dried or other preserved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$86,062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Raisins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dried/preserved fruit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Fruit juice (excluding concentrated)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$778,850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Apple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$115,206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Grapefruit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$19,556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$261,401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$382,683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Concentrated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$112,115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$35,340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$76,775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$327,104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Peaches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$24,213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Pineapple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$38,915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Mixed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$85,432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canned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$50,819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Jam, jelly and other preserves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$95,598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Fruit pie fillings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$32,140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$163,063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Unshelled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$61,477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Shelled peanuts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$21,895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 w:rsidTr="00114DF7">
        <w:trPr>
          <w:divId w:val="102860686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shelled nuts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$79,693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1028606862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93" w:name="ProfileCategory46"/>
      <w:bookmarkStart w:id="94" w:name="_Toc488669686"/>
      <w:r>
        <w:lastRenderedPageBreak/>
        <w:t>2017 FoodEx - Expenditures Vegetables</w:t>
      </w:r>
      <w:bookmarkEnd w:id="93"/>
      <w:bookmarkEnd w:id="9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816"/>
        <w:gridCol w:w="1104"/>
        <w:gridCol w:w="1104"/>
        <w:gridCol w:w="422"/>
      </w:tblGrid>
      <w:tr w:rsidR="00114DF7" w:rsidRPr="00114DF7" w:rsidTr="00114DF7">
        <w:trPr>
          <w:divId w:val="191111141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Vegetables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191111141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$3,222,240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Fresh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$2,293,919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$24,784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Broccoli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$100,319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Cabbage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$57,508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Carrots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$199,368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Cauliflower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$46,809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Celery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$90,065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$43,623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Cucumbers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$95,999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Lettuce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$207,206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Mushrooms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$90,193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Onions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$186,308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Peppers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$132,417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Potatoes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$443,864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Radishes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$18,697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Spinach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Tomatoes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$311,667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Turnips and rutabagas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$65,028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seed and gourd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$49,018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root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$41,467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leaf and stalk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$67,451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$928,317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$330,416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$34,422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Potato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$194,019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$89,525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Dried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$46,009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Potato products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$22,827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vegetables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$551,899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$34,184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Baked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$42,762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$40,406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$66,839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Mushrooms and truffles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$44,055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Tomatoes (including paste)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$106,880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canned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Tomato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$56,574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 w:rsidTr="00114DF7">
        <w:trPr>
          <w:divId w:val="19111114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canned vegetable juice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$52,245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114DF7" w:rsidRDefault="00114DF7">
      <w:pPr>
        <w:ind w:left="0"/>
        <w:divId w:val="1911111417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95" w:name="ProfileCategory47"/>
      <w:bookmarkStart w:id="96" w:name="_Toc488669687"/>
      <w:r>
        <w:lastRenderedPageBreak/>
        <w:t>2017 FoodEx - Expenditures Beverages</w:t>
      </w:r>
      <w:bookmarkEnd w:id="95"/>
      <w:bookmarkEnd w:id="9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28"/>
        <w:gridCol w:w="1104"/>
        <w:gridCol w:w="1104"/>
        <w:gridCol w:w="422"/>
      </w:tblGrid>
      <w:tr w:rsidR="00114DF7" w:rsidRPr="00114DF7" w:rsidTr="00114DF7">
        <w:trPr>
          <w:divId w:val="89839705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Beverages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89839705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$530,855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$317,981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60%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Roasted or ground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$157,704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$160,273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$212,874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40%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$1,613,807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Carbonated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$1,257,878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78%</w:t>
            </w:r>
          </w:p>
        </w:tc>
      </w:tr>
      <w:tr w:rsidR="00114DF7" w:rsidRP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Fruit drinks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$183,874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114DF7" w:rsidRPr="00114DF7" w:rsidTr="00114DF7">
        <w:trPr>
          <w:divId w:val="898397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$172,054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</w:tbl>
    <w:p w:rsidR="00114DF7" w:rsidRDefault="00114DF7">
      <w:pPr>
        <w:ind w:left="0"/>
        <w:divId w:val="898397059"/>
        <w:rPr>
          <w:spacing w:val="0"/>
        </w:rPr>
      </w:pPr>
    </w:p>
    <w:p w:rsidR="00114DF7" w:rsidRDefault="00114DF7" w:rsidP="00114DF7">
      <w:pPr>
        <w:pStyle w:val="BodyText"/>
      </w:pPr>
    </w:p>
    <w:p w:rsidR="00114DF7" w:rsidRDefault="00114DF7" w:rsidP="00114DF7">
      <w:pPr>
        <w:pStyle w:val="Heading2"/>
      </w:pPr>
      <w:bookmarkStart w:id="97" w:name="ProfileCategory48"/>
      <w:bookmarkStart w:id="98" w:name="_Toc488669688"/>
      <w:r>
        <w:lastRenderedPageBreak/>
        <w:t>2017 FoodEx - Expenditures Other Products</w:t>
      </w:r>
      <w:bookmarkEnd w:id="97"/>
      <w:bookmarkEnd w:id="9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15"/>
        <w:gridCol w:w="1104"/>
        <w:gridCol w:w="1104"/>
        <w:gridCol w:w="422"/>
      </w:tblGrid>
      <w:tr w:rsidR="00114DF7" w:rsidRPr="00114DF7" w:rsidTr="00114DF7">
        <w:trPr>
          <w:divId w:val="205045039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Other Products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Shelburne, NS</w:t>
            </w:r>
          </w:p>
        </w:tc>
      </w:tr>
      <w:tr w:rsidR="00114DF7" w:rsidRPr="00114DF7" w:rsidTr="00114DF7">
        <w:trPr>
          <w:divId w:val="205045039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$1,083,048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Pickles (including olives)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$155,005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Ketchup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$88,906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sauces and sauces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$423,363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Mayonnaise and salad dressings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$253,791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condiments (including vinegar)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$83,445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Spices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$78,536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$1,315,437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Sugar and syrup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$252,464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$187,013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Syrups and molasses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$65,449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Sugar preparations (including confectionery)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$1,062,973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$71,293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Chocolate bars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$202,852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chocolate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$162,244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Sugar candy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$237,665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sugar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$334,748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$568,685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Margarine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$384,585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Shortening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$40,544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Lard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$9,368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Cooking/salad 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$134,192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114DF7" w:rsidRPr="00114DF7" w:rsidRDefault="00114DF7" w:rsidP="00114DF7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114DF7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$3,561,569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$542,886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$423,793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Dried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$119,093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$85,545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lastRenderedPageBreak/>
              <w:t>Canned 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$25,225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Infant cereals and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$6,461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Infant formula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53,861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Pre-cooked frozen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1,109,556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Pre-cooked frozen 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310,429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Dessert pies, cakes,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84,761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Frozen meat or poultry pies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31,351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pre-cooked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683,019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Materials for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152,453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1,671,125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Honey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46,200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Peanut 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93,807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Dairy product substitutes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82,605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Flavouring extracts and essences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8,298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Flavouring powders and crystals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99,164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seasonings (including salt)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128,267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Jelly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21,436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Prepared dessert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43,223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Potato chips and similar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463,413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Food drink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55,124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114DF7" w:rsidRP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Canned puddings and custards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105,036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114DF7" w:rsidRPr="00114DF7" w:rsidTr="00114DF7">
        <w:trPr>
          <w:divId w:val="205045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114DF7" w:rsidRPr="00114DF7" w:rsidRDefault="00114DF7" w:rsidP="00114DF7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114DF7">
              <w:rPr>
                <w:rFonts w:ascii="Segoe UI" w:hAnsi="Segoe UI" w:cs="Segoe UI"/>
                <w:color w:val="000000"/>
                <w:sz w:val="18"/>
              </w:rPr>
              <w:t>All 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524,554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114DF7" w:rsidRPr="00114DF7" w:rsidRDefault="00114DF7" w:rsidP="00114DF7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114DF7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</w:tbl>
    <w:p w:rsidR="00114DF7" w:rsidRDefault="00114DF7">
      <w:pPr>
        <w:ind w:left="0"/>
        <w:divId w:val="2050450394"/>
        <w:rPr>
          <w:spacing w:val="0"/>
        </w:rPr>
      </w:pPr>
    </w:p>
    <w:p w:rsidR="00F7014A" w:rsidRPr="00114DF7" w:rsidRDefault="00F7014A" w:rsidP="00114DF7">
      <w:pPr>
        <w:pStyle w:val="BodyText"/>
      </w:pPr>
    </w:p>
    <w:sectPr w:rsidR="00F7014A" w:rsidRPr="00114DF7" w:rsidSect="00114D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1080" w:bottom="720" w:left="1080" w:header="720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DF7" w:rsidRDefault="00114DF7">
      <w:r>
        <w:separator/>
      </w:r>
    </w:p>
  </w:endnote>
  <w:endnote w:type="continuationSeparator" w:id="1">
    <w:p w:rsidR="00114DF7" w:rsidRDefault="00114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7014A" w:rsidRDefault="00F7014A">
    <w:pPr>
      <w:ind w:left="-10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14DF7">
      <w:rPr>
        <w:rStyle w:val="PageNumber"/>
        <w:noProof/>
      </w:rPr>
      <w:t>3</w:t>
    </w:r>
    <w:r>
      <w:rPr>
        <w:rStyle w:val="PageNumber"/>
      </w:rPr>
      <w:fldChar w:fldCharType="end"/>
    </w:r>
  </w:p>
  <w:p w:rsidR="00F7014A" w:rsidRDefault="00F7014A">
    <w:pPr>
      <w:pStyle w:val="Footer"/>
      <w:rPr>
        <w:b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Pr="009A3499" w:rsidRDefault="00F7014A" w:rsidP="007E664C">
    <w:pPr>
      <w:pStyle w:val="Footer"/>
      <w:ind w:left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DF7" w:rsidRDefault="00114DF7">
      <w:r>
        <w:separator/>
      </w:r>
    </w:p>
  </w:footnote>
  <w:footnote w:type="continuationSeparator" w:id="1">
    <w:p w:rsidR="00114DF7" w:rsidRDefault="00114D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DF7" w:rsidRDefault="00114DF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DF7" w:rsidRDefault="00114DF7">
    <w:pPr>
      <w:pStyle w:val="Header"/>
    </w:pPr>
    <w:r>
      <w:t>Shared Services Canada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Header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5A4A7E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15259E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FDA2D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A788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7DA1D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3A06F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892E5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238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9D4F3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52057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A698C5B2"/>
    <w:lvl w:ilvl="0">
      <w:numFmt w:val="decimal"/>
      <w:pStyle w:val="Caption"/>
      <w:lvlText w:val="*"/>
      <w:lvlJc w:val="left"/>
    </w:lvl>
  </w:abstractNum>
  <w:abstractNum w:abstractNumId="11">
    <w:nsid w:val="120045C6"/>
    <w:multiLevelType w:val="singleLevel"/>
    <w:tmpl w:val="09B0E8F8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Symbol" w:hAnsi="Symbol" w:hint="default"/>
        <w:b w:val="0"/>
        <w:i w:val="0"/>
        <w:sz w:val="18"/>
      </w:rPr>
    </w:lvl>
  </w:abstractNum>
  <w:abstractNum w:abstractNumId="12">
    <w:nsid w:val="19754DDC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3">
    <w:nsid w:val="227053CB"/>
    <w:multiLevelType w:val="singleLevel"/>
    <w:tmpl w:val="BCC8CDC2"/>
    <w:lvl w:ilvl="0">
      <w:numFmt w:val="decimal"/>
      <w:lvlText w:val="*"/>
      <w:lvlJc w:val="left"/>
    </w:lvl>
  </w:abstractNum>
  <w:abstractNum w:abstractNumId="14">
    <w:nsid w:val="2A3030A1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5">
    <w:nsid w:val="2D9E4A9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6">
    <w:nsid w:val="40152EAB"/>
    <w:multiLevelType w:val="singleLevel"/>
    <w:tmpl w:val="2034CD5C"/>
    <w:lvl w:ilvl="0">
      <w:numFmt w:val="decimal"/>
      <w:lvlText w:val="*"/>
      <w:lvlJc w:val="left"/>
    </w:lvl>
  </w:abstractNum>
  <w:abstractNum w:abstractNumId="17">
    <w:nsid w:val="46B310A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8">
    <w:nsid w:val="47583C2E"/>
    <w:multiLevelType w:val="singleLevel"/>
    <w:tmpl w:val="C2A61456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19">
    <w:nsid w:val="4B170563"/>
    <w:multiLevelType w:val="singleLevel"/>
    <w:tmpl w:val="4A84109C"/>
    <w:lvl w:ilvl="0">
      <w:start w:val="1"/>
      <w:numFmt w:val="bullet"/>
      <w:pStyle w:val="List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</w:abstractNum>
  <w:abstractNum w:abstractNumId="20">
    <w:nsid w:val="559913A9"/>
    <w:multiLevelType w:val="singleLevel"/>
    <w:tmpl w:val="25407178"/>
    <w:lvl w:ilvl="0">
      <w:start w:val="1"/>
      <w:numFmt w:val="decimal"/>
      <w:pStyle w:val="ListNumber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21">
    <w:nsid w:val="583C3677"/>
    <w:multiLevelType w:val="singleLevel"/>
    <w:tmpl w:val="7C460C3C"/>
    <w:lvl w:ilvl="0">
      <w:numFmt w:val="decimal"/>
      <w:lvlText w:val="*"/>
      <w:lvlJc w:val="left"/>
    </w:lvl>
  </w:abstractNum>
  <w:abstractNum w:abstractNumId="22">
    <w:nsid w:val="5CBE216E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23">
    <w:nsid w:val="63840718"/>
    <w:multiLevelType w:val="singleLevel"/>
    <w:tmpl w:val="C91E1034"/>
    <w:lvl w:ilvl="0">
      <w:numFmt w:val="decimal"/>
      <w:lvlText w:val="*"/>
      <w:lvlJc w:val="left"/>
    </w:lvl>
  </w:abstractNum>
  <w:abstractNum w:abstractNumId="24">
    <w:nsid w:val="6C4A1744"/>
    <w:multiLevelType w:val="singleLevel"/>
    <w:tmpl w:val="5BF8D17E"/>
    <w:lvl w:ilvl="0">
      <w:numFmt w:val="decimal"/>
      <w:lvlText w:val="*"/>
      <w:lvlJc w:val="left"/>
    </w:lvl>
  </w:abstractNum>
  <w:abstractNum w:abstractNumId="25">
    <w:nsid w:val="6E76003D"/>
    <w:multiLevelType w:val="singleLevel"/>
    <w:tmpl w:val="BDF4B83C"/>
    <w:lvl w:ilvl="0">
      <w:numFmt w:val="decimal"/>
      <w:lvlText w:val="*"/>
      <w:lvlJc w:val="left"/>
    </w:lvl>
  </w:abstractNum>
  <w:abstractNum w:abstractNumId="26">
    <w:nsid w:val="7BF2513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num w:numId="1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20"/>
  </w:num>
  <w:num w:numId="14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15">
    <w:abstractNumId w:val="18"/>
  </w:num>
  <w:num w:numId="16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17">
    <w:abstractNumId w:val="22"/>
  </w:num>
  <w:num w:numId="18">
    <w:abstractNumId w:val="11"/>
  </w:num>
  <w:num w:numId="19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0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1">
    <w:abstractNumId w:val="20"/>
    <w:lvlOverride w:ilvl="0">
      <w:lvl w:ilvl="0">
        <w:start w:val="1"/>
        <w:numFmt w:val="decimal"/>
        <w:pStyle w:val="ListNumber"/>
        <w:lvlText w:val="%1)"/>
        <w:legacy w:legacy="1" w:legacySpace="0" w:legacyIndent="360"/>
        <w:lvlJc w:val="left"/>
        <w:pPr>
          <w:ind w:left="1440" w:hanging="360"/>
        </w:pPr>
        <w:rPr>
          <w:rFonts w:ascii="Symbol" w:hAnsi="Symbol" w:hint="default"/>
          <w:b w:val="0"/>
          <w:i w:val="0"/>
          <w:sz w:val="18"/>
        </w:rPr>
      </w:lvl>
    </w:lvlOverride>
  </w:num>
  <w:num w:numId="22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3">
    <w:abstractNumId w:val="16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4">
    <w:abstractNumId w:val="25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5">
    <w:abstractNumId w:val="17"/>
  </w:num>
  <w:num w:numId="26">
    <w:abstractNumId w:val="15"/>
  </w:num>
  <w:num w:numId="27">
    <w:abstractNumId w:val="14"/>
  </w:num>
  <w:num w:numId="28">
    <w:abstractNumId w:val="26"/>
  </w:num>
  <w:num w:numId="29">
    <w:abstractNumId w:val="12"/>
  </w:num>
  <w:num w:numId="30">
    <w:abstractNumId w:val="21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1">
    <w:abstractNumId w:val="2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2">
    <w:abstractNumId w:val="24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3">
    <w:abstractNumId w:val="1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8" w:dllVersion="513" w:checkStyle="1"/>
  <w:attachedTemplate r:id="rId1"/>
  <w:stylePaneFormatFilter w:val="3F01"/>
  <w:defaultTabStop w:val="720"/>
  <w:drawingGridHorizontalSpacing w:val="195"/>
  <w:drawingGridVerticalSpacing w:val="187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 w:val="00114DF7"/>
    <w:rsid w:val="00167662"/>
    <w:rsid w:val="00262592"/>
    <w:rsid w:val="002E6134"/>
    <w:rsid w:val="00321D65"/>
    <w:rsid w:val="00367988"/>
    <w:rsid w:val="004051DD"/>
    <w:rsid w:val="00421212"/>
    <w:rsid w:val="004629CE"/>
    <w:rsid w:val="005D4AEF"/>
    <w:rsid w:val="007E664C"/>
    <w:rsid w:val="00871CBA"/>
    <w:rsid w:val="009A3499"/>
    <w:rsid w:val="00B62B7D"/>
    <w:rsid w:val="00C919FB"/>
    <w:rsid w:val="00DE222F"/>
    <w:rsid w:val="00F7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080"/>
    </w:pPr>
    <w:rPr>
      <w:rFonts w:ascii="Arial" w:hAnsi="Arial"/>
      <w:spacing w:val="-5"/>
      <w:lang w:eastAsia="en-US"/>
    </w:rPr>
  </w:style>
  <w:style w:type="paragraph" w:styleId="Heading1">
    <w:name w:val="heading 1"/>
    <w:basedOn w:val="HeadingBase"/>
    <w:next w:val="BodyText"/>
    <w:qFormat/>
    <w:rsid w:val="00B62B7D"/>
    <w:pPr>
      <w:pageBreakBefore/>
      <w:spacing w:before="120" w:after="120" w:line="240" w:lineRule="atLeast"/>
      <w:ind w:left="0"/>
      <w:jc w:val="center"/>
      <w:outlineLvl w:val="0"/>
    </w:pPr>
    <w:rPr>
      <w:spacing w:val="-10"/>
      <w:kern w:val="20"/>
      <w:sz w:val="28"/>
      <w:szCs w:val="28"/>
    </w:rPr>
  </w:style>
  <w:style w:type="paragraph" w:styleId="Heading2">
    <w:name w:val="heading 2"/>
    <w:basedOn w:val="HeadingBase"/>
    <w:next w:val="BodyText"/>
    <w:qFormat/>
    <w:rsid w:val="002E6134"/>
    <w:pPr>
      <w:pageBreakBefore/>
      <w:spacing w:before="120" w:after="120" w:line="240" w:lineRule="atLeast"/>
      <w:ind w:left="0"/>
      <w:jc w:val="center"/>
      <w:outlineLvl w:val="1"/>
    </w:pPr>
    <w:rPr>
      <w:spacing w:val="-15"/>
      <w:sz w:val="24"/>
    </w:rPr>
  </w:style>
  <w:style w:type="paragraph" w:styleId="Heading3">
    <w:name w:val="heading 3"/>
    <w:basedOn w:val="HeadingBase"/>
    <w:next w:val="BodyText"/>
    <w:qFormat/>
    <w:pPr>
      <w:spacing w:before="0" w:after="240" w:line="240" w:lineRule="atLeast"/>
      <w:outlineLvl w:val="2"/>
    </w:pPr>
    <w:rPr>
      <w:rFonts w:ascii="Arial Black" w:hAnsi="Arial Black"/>
      <w:spacing w:val="-10"/>
      <w:sz w:val="20"/>
    </w:rPr>
  </w:style>
  <w:style w:type="paragraph" w:styleId="Heading4">
    <w:name w:val="heading 4"/>
    <w:basedOn w:val="HeadingBase"/>
    <w:next w:val="BodyText"/>
    <w:qFormat/>
    <w:pPr>
      <w:spacing w:before="0" w:after="240" w:line="240" w:lineRule="atLeast"/>
      <w:outlineLvl w:val="3"/>
    </w:pPr>
  </w:style>
  <w:style w:type="paragraph" w:styleId="Heading5">
    <w:name w:val="heading 5"/>
    <w:basedOn w:val="HeadingBase"/>
    <w:next w:val="BodyText"/>
    <w:qFormat/>
    <w:pPr>
      <w:spacing w:before="0" w:line="240" w:lineRule="atLeast"/>
      <w:ind w:left="1440"/>
      <w:outlineLvl w:val="4"/>
    </w:pPr>
    <w:rPr>
      <w:sz w:val="20"/>
    </w:rPr>
  </w:style>
  <w:style w:type="paragraph" w:styleId="Heading6">
    <w:name w:val="heading 6"/>
    <w:basedOn w:val="HeadingBase"/>
    <w:next w:val="BodyText"/>
    <w:qFormat/>
    <w:pPr>
      <w:ind w:left="1440"/>
      <w:outlineLvl w:val="5"/>
    </w:pPr>
    <w:rPr>
      <w:i/>
      <w:sz w:val="20"/>
    </w:rPr>
  </w:style>
  <w:style w:type="paragraph" w:styleId="Heading7">
    <w:name w:val="heading 7"/>
    <w:basedOn w:val="HeadingBase"/>
    <w:next w:val="BodyText"/>
    <w:qFormat/>
    <w:pPr>
      <w:outlineLvl w:val="6"/>
    </w:pPr>
    <w:rPr>
      <w:sz w:val="20"/>
    </w:rPr>
  </w:style>
  <w:style w:type="paragraph" w:styleId="Heading8">
    <w:name w:val="heading 8"/>
    <w:basedOn w:val="HeadingBase"/>
    <w:next w:val="BodyText"/>
    <w:qFormat/>
    <w:pPr>
      <w:outlineLvl w:val="7"/>
    </w:pPr>
    <w:rPr>
      <w:i/>
      <w:sz w:val="18"/>
    </w:rPr>
  </w:style>
  <w:style w:type="paragraph" w:styleId="Heading9">
    <w:name w:val="heading 9"/>
    <w:basedOn w:val="HeadingBase"/>
    <w:next w:val="BodyText"/>
    <w:qFormat/>
    <w:pPr>
      <w:outlineLvl w:val="8"/>
    </w:pPr>
    <w:rPr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lockQuotation">
    <w:name w:val="Block Quotation"/>
    <w:basedOn w:val="Normal"/>
    <w:pPr>
      <w:pBdr>
        <w:top w:val="single" w:sz="12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after="240" w:line="220" w:lineRule="atLeast"/>
      <w:ind w:left="1368" w:right="240"/>
      <w:jc w:val="both"/>
    </w:pPr>
    <w:rPr>
      <w:rFonts w:ascii="Arial Narrow" w:hAnsi="Arial Narrow"/>
    </w:rPr>
  </w:style>
  <w:style w:type="paragraph" w:styleId="BodyText">
    <w:name w:val="Body Text"/>
    <w:basedOn w:val="Normal"/>
    <w:pPr>
      <w:spacing w:after="240" w:line="240" w:lineRule="atLeast"/>
      <w:jc w:val="both"/>
    </w:pPr>
  </w:style>
  <w:style w:type="paragraph" w:styleId="BodyTextIndent">
    <w:name w:val="Body Text Indent"/>
    <w:basedOn w:val="BodyText"/>
    <w:pPr>
      <w:ind w:left="1440"/>
    </w:pPr>
  </w:style>
  <w:style w:type="paragraph" w:customStyle="1" w:styleId="BodyTextKeep">
    <w:name w:val="Body Text Keep"/>
    <w:basedOn w:val="BodyText"/>
    <w:pPr>
      <w:keepNext/>
    </w:pPr>
  </w:style>
  <w:style w:type="paragraph" w:customStyle="1" w:styleId="Picture">
    <w:name w:val="Picture"/>
    <w:basedOn w:val="Normal"/>
    <w:next w:val="Caption"/>
    <w:pPr>
      <w:keepNext/>
    </w:pPr>
  </w:style>
  <w:style w:type="paragraph" w:styleId="Caption">
    <w:name w:val="caption"/>
    <w:basedOn w:val="Picture"/>
    <w:next w:val="BodyText"/>
    <w:qFormat/>
    <w:pPr>
      <w:numPr>
        <w:numId w:val="1"/>
      </w:numPr>
      <w:spacing w:before="60" w:after="240" w:line="220" w:lineRule="atLeast"/>
    </w:pPr>
    <w:rPr>
      <w:rFonts w:ascii="Arial Narrow" w:hAnsi="Arial Narrow"/>
      <w:spacing w:val="0"/>
      <w:sz w:val="18"/>
    </w:rPr>
  </w:style>
  <w:style w:type="paragraph" w:customStyle="1" w:styleId="PartLabel">
    <w:name w:val="Part Label"/>
    <w:basedOn w:val="Normal"/>
    <w:pPr>
      <w:shd w:val="solid" w:color="auto" w:fill="auto"/>
      <w:spacing w:line="360" w:lineRule="exact"/>
      <w:ind w:left="0"/>
      <w:jc w:val="center"/>
    </w:pPr>
    <w:rPr>
      <w:color w:val="FFFFFF"/>
      <w:spacing w:val="-16"/>
      <w:sz w:val="26"/>
    </w:rPr>
  </w:style>
  <w:style w:type="paragraph" w:customStyle="1" w:styleId="PartTitle">
    <w:name w:val="Part Title"/>
    <w:basedOn w:val="Normal"/>
    <w:pPr>
      <w:shd w:val="solid" w:color="auto" w:fill="auto"/>
      <w:spacing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paragraph" w:customStyle="1" w:styleId="HeadingBase">
    <w:name w:val="Heading Base"/>
    <w:basedOn w:val="Normal"/>
    <w:next w:val="BodyText"/>
    <w:pPr>
      <w:keepNext/>
      <w:keepLines/>
      <w:spacing w:before="140" w:line="220" w:lineRule="atLeast"/>
    </w:pPr>
    <w:rPr>
      <w:spacing w:val="-4"/>
      <w:kern w:val="28"/>
      <w:sz w:val="22"/>
    </w:rPr>
  </w:style>
  <w:style w:type="paragraph" w:styleId="Title">
    <w:name w:val="Title"/>
    <w:basedOn w:val="HeadingBase"/>
    <w:next w:val="Subtitle"/>
    <w:qFormat/>
    <w:rsid w:val="004629CE"/>
    <w:pPr>
      <w:spacing w:before="120" w:after="120" w:line="320" w:lineRule="atLeast"/>
      <w:ind w:left="0"/>
    </w:pPr>
    <w:rPr>
      <w:spacing w:val="-30"/>
      <w:sz w:val="40"/>
    </w:rPr>
  </w:style>
  <w:style w:type="paragraph" w:styleId="Subtitle">
    <w:name w:val="Subtitle"/>
    <w:basedOn w:val="Title"/>
    <w:next w:val="BodyText"/>
    <w:qFormat/>
    <w:pPr>
      <w:spacing w:before="60" w:line="340" w:lineRule="atLeast"/>
    </w:pPr>
    <w:rPr>
      <w:spacing w:val="-16"/>
      <w:sz w:val="32"/>
    </w:rPr>
  </w:style>
  <w:style w:type="paragraph" w:customStyle="1" w:styleId="ChapterSubtitle">
    <w:name w:val="Chapter Subtitle"/>
    <w:basedOn w:val="Subtitle"/>
  </w:style>
  <w:style w:type="paragraph" w:customStyle="1" w:styleId="CompanyName">
    <w:name w:val="Company Name"/>
    <w:basedOn w:val="Normal"/>
    <w:pPr>
      <w:keepNext/>
      <w:keepLines/>
      <w:spacing w:line="220" w:lineRule="atLeast"/>
      <w:ind w:left="0"/>
    </w:pPr>
    <w:rPr>
      <w:rFonts w:ascii="Arial Black" w:hAnsi="Arial Black"/>
      <w:spacing w:val="-25"/>
      <w:kern w:val="28"/>
      <w:sz w:val="32"/>
    </w:rPr>
  </w:style>
  <w:style w:type="paragraph" w:customStyle="1" w:styleId="ChapterTitle">
    <w:name w:val="Chapter Title"/>
    <w:basedOn w:val="Normal"/>
    <w:pPr>
      <w:spacing w:before="120"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character" w:styleId="CommentReference">
    <w:name w:val="annotation reference"/>
    <w:semiHidden/>
    <w:rPr>
      <w:rFonts w:ascii="Arial" w:hAnsi="Arial"/>
      <w:sz w:val="16"/>
    </w:rPr>
  </w:style>
  <w:style w:type="paragraph" w:customStyle="1" w:styleId="FootnoteBase">
    <w:name w:val="Footnote Base"/>
    <w:basedOn w:val="Normal"/>
    <w:pPr>
      <w:keepLines/>
      <w:spacing w:line="200" w:lineRule="atLeast"/>
    </w:pPr>
    <w:rPr>
      <w:sz w:val="16"/>
    </w:rPr>
  </w:style>
  <w:style w:type="paragraph" w:styleId="CommentText">
    <w:name w:val="annotation text"/>
    <w:basedOn w:val="FootnoteBase"/>
    <w:semiHidden/>
  </w:style>
  <w:style w:type="paragraph" w:customStyle="1" w:styleId="TableText">
    <w:name w:val="Table Text"/>
    <w:basedOn w:val="Normal"/>
    <w:pPr>
      <w:spacing w:before="60"/>
      <w:ind w:left="0"/>
    </w:pPr>
    <w:rPr>
      <w:sz w:val="16"/>
    </w:rPr>
  </w:style>
  <w:style w:type="paragraph" w:customStyle="1" w:styleId="TitleCover">
    <w:name w:val="Title Cover"/>
    <w:basedOn w:val="HeadingBase"/>
    <w:next w:val="Normal"/>
    <w:rsid w:val="004051DD"/>
    <w:pPr>
      <w:tabs>
        <w:tab w:val="left" w:pos="0"/>
      </w:tabs>
      <w:spacing w:before="240" w:after="500" w:line="640" w:lineRule="exact"/>
      <w:ind w:left="0"/>
      <w:jc w:val="center"/>
    </w:pPr>
    <w:rPr>
      <w:spacing w:val="-48"/>
      <w:sz w:val="64"/>
    </w:rPr>
  </w:style>
  <w:style w:type="paragraph" w:customStyle="1" w:styleId="DocumentLabel">
    <w:name w:val="Document Label"/>
    <w:basedOn w:val="TitleCover"/>
  </w:style>
  <w:style w:type="character" w:styleId="Emphasis">
    <w:name w:val="Emphasis"/>
    <w:qFormat/>
    <w:rPr>
      <w:rFonts w:ascii="Arial Black" w:hAnsi="Arial Black"/>
      <w:spacing w:val="-4"/>
      <w:sz w:val="18"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FootnoteBase"/>
    <w:semiHidden/>
  </w:style>
  <w:style w:type="paragraph" w:customStyle="1" w:styleId="HeaderBase">
    <w:name w:val="Header Base"/>
    <w:basedOn w:val="Normal"/>
    <w:pPr>
      <w:keepLines/>
      <w:tabs>
        <w:tab w:val="center" w:pos="4320"/>
        <w:tab w:val="right" w:pos="8640"/>
      </w:tabs>
      <w:spacing w:line="190" w:lineRule="atLeast"/>
    </w:pPr>
    <w:rPr>
      <w:caps/>
      <w:sz w:val="15"/>
    </w:rPr>
  </w:style>
  <w:style w:type="paragraph" w:styleId="Footer">
    <w:name w:val="footer"/>
    <w:basedOn w:val="HeaderBase"/>
  </w:style>
  <w:style w:type="paragraph" w:customStyle="1" w:styleId="FooterEven">
    <w:name w:val="Footer Even"/>
    <w:basedOn w:val="Footer"/>
    <w:pPr>
      <w:pBdr>
        <w:top w:val="single" w:sz="6" w:space="2" w:color="auto"/>
      </w:pBdr>
      <w:spacing w:before="600"/>
    </w:pPr>
  </w:style>
  <w:style w:type="paragraph" w:customStyle="1" w:styleId="FooterFirst">
    <w:name w:val="Footer First"/>
    <w:basedOn w:val="Footer"/>
    <w:pPr>
      <w:pBdr>
        <w:top w:val="single" w:sz="6" w:space="2" w:color="auto"/>
      </w:pBdr>
      <w:spacing w:before="600"/>
    </w:pPr>
  </w:style>
  <w:style w:type="paragraph" w:customStyle="1" w:styleId="FooterOdd">
    <w:name w:val="Footer Odd"/>
    <w:basedOn w:val="Footer"/>
    <w:pPr>
      <w:pBdr>
        <w:top w:val="single" w:sz="6" w:space="2" w:color="auto"/>
      </w:pBdr>
      <w:spacing w:before="60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FootnoteBase"/>
    <w:semiHidden/>
  </w:style>
  <w:style w:type="paragraph" w:styleId="Header">
    <w:name w:val="header"/>
    <w:basedOn w:val="HeaderBase"/>
    <w:rsid w:val="00B62B7D"/>
    <w:pPr>
      <w:ind w:left="0"/>
      <w:jc w:val="center"/>
    </w:pPr>
    <w:rPr>
      <w:caps w:val="0"/>
      <w:sz w:val="20"/>
      <w:szCs w:val="15"/>
    </w:rPr>
  </w:style>
  <w:style w:type="paragraph" w:customStyle="1" w:styleId="HeaderEven">
    <w:name w:val="Header Even"/>
    <w:basedOn w:val="Header"/>
    <w:pPr>
      <w:pBdr>
        <w:bottom w:val="single" w:sz="6" w:space="1" w:color="auto"/>
      </w:pBdr>
      <w:spacing w:after="600"/>
    </w:pPr>
  </w:style>
  <w:style w:type="paragraph" w:customStyle="1" w:styleId="HeaderFirst">
    <w:name w:val="Header First"/>
    <w:basedOn w:val="Header"/>
    <w:pPr>
      <w:pBdr>
        <w:top w:val="single" w:sz="6" w:space="2" w:color="auto"/>
      </w:pBdr>
      <w:jc w:val="right"/>
    </w:pPr>
  </w:style>
  <w:style w:type="paragraph" w:customStyle="1" w:styleId="HeaderOdd">
    <w:name w:val="Header Odd"/>
    <w:basedOn w:val="Header"/>
    <w:pPr>
      <w:pBdr>
        <w:bottom w:val="single" w:sz="6" w:space="1" w:color="auto"/>
      </w:pBdr>
      <w:spacing w:after="600"/>
    </w:pPr>
  </w:style>
  <w:style w:type="paragraph" w:customStyle="1" w:styleId="IndexBase">
    <w:name w:val="Index Base"/>
    <w:basedOn w:val="Normal"/>
    <w:pPr>
      <w:spacing w:line="240" w:lineRule="atLeast"/>
      <w:ind w:left="360" w:hanging="360"/>
    </w:pPr>
    <w:rPr>
      <w:sz w:val="18"/>
    </w:rPr>
  </w:style>
  <w:style w:type="paragraph" w:styleId="Index1">
    <w:name w:val="index 1"/>
    <w:basedOn w:val="IndexBase"/>
    <w:autoRedefine/>
    <w:semiHidden/>
  </w:style>
  <w:style w:type="paragraph" w:styleId="Index2">
    <w:name w:val="index 2"/>
    <w:basedOn w:val="IndexBase"/>
    <w:autoRedefine/>
    <w:semiHidden/>
    <w:pPr>
      <w:spacing w:line="240" w:lineRule="auto"/>
      <w:ind w:left="720"/>
    </w:pPr>
  </w:style>
  <w:style w:type="paragraph" w:styleId="Index3">
    <w:name w:val="index 3"/>
    <w:basedOn w:val="IndexBase"/>
    <w:autoRedefine/>
    <w:semiHidden/>
    <w:pPr>
      <w:spacing w:line="240" w:lineRule="auto"/>
      <w:ind w:left="1080"/>
    </w:pPr>
  </w:style>
  <w:style w:type="paragraph" w:styleId="Index4">
    <w:name w:val="index 4"/>
    <w:basedOn w:val="IndexBase"/>
    <w:autoRedefine/>
    <w:semiHidden/>
    <w:pPr>
      <w:spacing w:line="240" w:lineRule="auto"/>
      <w:ind w:left="1440"/>
    </w:pPr>
  </w:style>
  <w:style w:type="paragraph" w:styleId="Index5">
    <w:name w:val="index 5"/>
    <w:basedOn w:val="IndexBase"/>
    <w:autoRedefine/>
    <w:semiHidden/>
    <w:pPr>
      <w:spacing w:line="240" w:lineRule="auto"/>
      <w:ind w:left="1800"/>
    </w:pPr>
  </w:style>
  <w:style w:type="paragraph" w:styleId="IndexHeading">
    <w:name w:val="index heading"/>
    <w:basedOn w:val="HeadingBase"/>
    <w:next w:val="Index1"/>
    <w:semiHidden/>
    <w:pPr>
      <w:keepLines w:val="0"/>
      <w:spacing w:before="0" w:line="480" w:lineRule="atLeast"/>
      <w:ind w:left="0"/>
    </w:pPr>
    <w:rPr>
      <w:rFonts w:ascii="Arial Black" w:hAnsi="Arial Black"/>
      <w:spacing w:val="-5"/>
      <w:kern w:val="0"/>
      <w:sz w:val="24"/>
    </w:rPr>
  </w:style>
  <w:style w:type="character" w:customStyle="1" w:styleId="Lead-inEmphasis">
    <w:name w:val="Lead-in Emphasis"/>
    <w:rPr>
      <w:rFonts w:ascii="Arial Black" w:hAnsi="Arial Black"/>
      <w:spacing w:val="-4"/>
      <w:sz w:val="18"/>
    </w:rPr>
  </w:style>
  <w:style w:type="character" w:styleId="LineNumber">
    <w:name w:val="line number"/>
    <w:rPr>
      <w:sz w:val="18"/>
    </w:rPr>
  </w:style>
  <w:style w:type="paragraph" w:styleId="List">
    <w:name w:val="List"/>
    <w:basedOn w:val="BodyText"/>
    <w:pPr>
      <w:ind w:left="1440" w:hanging="360"/>
    </w:pPr>
  </w:style>
  <w:style w:type="paragraph" w:styleId="List2">
    <w:name w:val="List 2"/>
    <w:basedOn w:val="List"/>
    <w:pPr>
      <w:ind w:left="1800"/>
    </w:pPr>
  </w:style>
  <w:style w:type="paragraph" w:styleId="List3">
    <w:name w:val="List 3"/>
    <w:basedOn w:val="List"/>
    <w:pPr>
      <w:ind w:left="2160"/>
    </w:pPr>
  </w:style>
  <w:style w:type="paragraph" w:styleId="List4">
    <w:name w:val="List 4"/>
    <w:basedOn w:val="List"/>
    <w:pPr>
      <w:ind w:left="2520"/>
    </w:pPr>
  </w:style>
  <w:style w:type="paragraph" w:styleId="List5">
    <w:name w:val="List 5"/>
    <w:basedOn w:val="List"/>
    <w:pPr>
      <w:ind w:left="2880"/>
    </w:pPr>
  </w:style>
  <w:style w:type="paragraph" w:styleId="ListBullet">
    <w:name w:val="List Bullet"/>
    <w:basedOn w:val="List"/>
    <w:pPr>
      <w:numPr>
        <w:numId w:val="12"/>
      </w:numPr>
      <w:tabs>
        <w:tab w:val="clear" w:pos="1440"/>
      </w:tabs>
    </w:pPr>
  </w:style>
  <w:style w:type="paragraph" w:styleId="ListBullet2">
    <w:name w:val="List Bullet 2"/>
    <w:basedOn w:val="ListBullet"/>
    <w:autoRedefine/>
    <w:pPr>
      <w:ind w:left="1800"/>
    </w:pPr>
  </w:style>
  <w:style w:type="paragraph" w:styleId="ListBullet3">
    <w:name w:val="List Bullet 3"/>
    <w:basedOn w:val="ListBullet"/>
    <w:autoRedefine/>
    <w:pPr>
      <w:ind w:left="2160"/>
    </w:pPr>
  </w:style>
  <w:style w:type="paragraph" w:styleId="ListBullet4">
    <w:name w:val="List Bullet 4"/>
    <w:basedOn w:val="ListBullet"/>
    <w:autoRedefine/>
    <w:pPr>
      <w:ind w:left="2520"/>
    </w:pPr>
  </w:style>
  <w:style w:type="paragraph" w:styleId="ListBullet5">
    <w:name w:val="List Bullet 5"/>
    <w:basedOn w:val="ListBullet"/>
    <w:autoRedefine/>
    <w:pPr>
      <w:ind w:left="2880"/>
    </w:pPr>
  </w:style>
  <w:style w:type="paragraph" w:styleId="ListContinue">
    <w:name w:val="List Continue"/>
    <w:basedOn w:val="List"/>
    <w:pPr>
      <w:ind w:firstLine="0"/>
    </w:pPr>
  </w:style>
  <w:style w:type="paragraph" w:styleId="ListContinue2">
    <w:name w:val="List Continue 2"/>
    <w:basedOn w:val="ListContinue"/>
    <w:pPr>
      <w:ind w:left="2160"/>
    </w:pPr>
  </w:style>
  <w:style w:type="paragraph" w:styleId="ListContinue3">
    <w:name w:val="List Continue 3"/>
    <w:basedOn w:val="ListContinue"/>
    <w:pPr>
      <w:ind w:left="2520"/>
    </w:pPr>
  </w:style>
  <w:style w:type="paragraph" w:styleId="ListContinue4">
    <w:name w:val="List Continue 4"/>
    <w:basedOn w:val="ListContinue"/>
    <w:pPr>
      <w:ind w:left="2880"/>
    </w:pPr>
  </w:style>
  <w:style w:type="paragraph" w:styleId="ListContinue5">
    <w:name w:val="List Continue 5"/>
    <w:basedOn w:val="ListContinue"/>
    <w:pPr>
      <w:ind w:left="3240"/>
    </w:pPr>
  </w:style>
  <w:style w:type="paragraph" w:styleId="ListNumber">
    <w:name w:val="List Number"/>
    <w:basedOn w:val="List"/>
    <w:pPr>
      <w:numPr>
        <w:numId w:val="13"/>
      </w:numPr>
    </w:pPr>
  </w:style>
  <w:style w:type="paragraph" w:styleId="ListNumber2">
    <w:name w:val="List Number 2"/>
    <w:basedOn w:val="ListNumber"/>
    <w:pPr>
      <w:ind w:left="1800"/>
    </w:pPr>
  </w:style>
  <w:style w:type="paragraph" w:styleId="ListNumber3">
    <w:name w:val="List Number 3"/>
    <w:basedOn w:val="ListNumber"/>
    <w:pPr>
      <w:ind w:left="2160"/>
    </w:pPr>
  </w:style>
  <w:style w:type="paragraph" w:styleId="ListNumber4">
    <w:name w:val="List Number 4"/>
    <w:basedOn w:val="ListNumber"/>
    <w:pPr>
      <w:ind w:left="2520"/>
    </w:pPr>
  </w:style>
  <w:style w:type="paragraph" w:styleId="ListNumber5">
    <w:name w:val="List Number 5"/>
    <w:basedOn w:val="ListNumber"/>
    <w:pPr>
      <w:ind w:left="2880"/>
    </w:pPr>
  </w:style>
  <w:style w:type="paragraph" w:customStyle="1" w:styleId="TableHeader">
    <w:name w:val="Table Header"/>
    <w:basedOn w:val="Normal"/>
    <w:pPr>
      <w:spacing w:before="60"/>
      <w:ind w:left="0"/>
      <w:jc w:val="center"/>
    </w:pPr>
    <w:rPr>
      <w:rFonts w:ascii="Arial Black" w:hAnsi="Arial Black"/>
      <w:sz w:val="16"/>
    </w:rPr>
  </w:style>
  <w:style w:type="paragraph" w:styleId="MessageHeader">
    <w:name w:val="Message Header"/>
    <w:basedOn w:val="BodyText"/>
    <w:pPr>
      <w:keepLines/>
      <w:tabs>
        <w:tab w:val="left" w:pos="3600"/>
        <w:tab w:val="left" w:pos="4680"/>
      </w:tabs>
      <w:spacing w:after="120" w:line="280" w:lineRule="exact"/>
      <w:ind w:right="2160" w:hanging="1080"/>
      <w:jc w:val="left"/>
    </w:pPr>
    <w:rPr>
      <w:spacing w:val="0"/>
      <w:sz w:val="22"/>
    </w:rPr>
  </w:style>
  <w:style w:type="paragraph" w:styleId="NormalIndent">
    <w:name w:val="Normal Indent"/>
    <w:basedOn w:val="Normal"/>
    <w:pPr>
      <w:ind w:left="1440"/>
    </w:pPr>
  </w:style>
  <w:style w:type="character" w:styleId="PageNumber">
    <w:name w:val="page number"/>
    <w:rsid w:val="00262592"/>
    <w:rPr>
      <w:rFonts w:ascii="Arial" w:hAnsi="Arial"/>
      <w:spacing w:val="-10"/>
      <w:sz w:val="18"/>
    </w:rPr>
  </w:style>
  <w:style w:type="paragraph" w:customStyle="1" w:styleId="PartSubtitle">
    <w:name w:val="Part Subtitle"/>
    <w:basedOn w:val="Normal"/>
    <w:next w:val="BodyText"/>
    <w:pPr>
      <w:keepNext/>
      <w:spacing w:before="360" w:after="120"/>
    </w:pPr>
    <w:rPr>
      <w:i/>
      <w:kern w:val="28"/>
      <w:sz w:val="26"/>
    </w:rPr>
  </w:style>
  <w:style w:type="paragraph" w:customStyle="1" w:styleId="ReturnAddress">
    <w:name w:val="Return Address"/>
    <w:basedOn w:val="Normal"/>
    <w:pPr>
      <w:keepLines/>
      <w:framePr w:w="5160" w:h="840" w:wrap="notBeside" w:vAnchor="page" w:hAnchor="page" w:x="6121" w:y="915" w:anchorLock="1"/>
      <w:tabs>
        <w:tab w:val="left" w:pos="2160"/>
      </w:tabs>
      <w:spacing w:line="160" w:lineRule="atLeast"/>
      <w:ind w:left="0"/>
    </w:pPr>
    <w:rPr>
      <w:spacing w:val="0"/>
      <w:sz w:val="14"/>
    </w:rPr>
  </w:style>
  <w:style w:type="paragraph" w:customStyle="1" w:styleId="SectionHeading">
    <w:name w:val="Section Heading"/>
    <w:basedOn w:val="Heading1"/>
  </w:style>
  <w:style w:type="paragraph" w:customStyle="1" w:styleId="SectionLabel">
    <w:name w:val="Section Label"/>
    <w:basedOn w:val="HeadingBase"/>
    <w:next w:val="BodyText"/>
    <w:pPr>
      <w:pBdr>
        <w:bottom w:val="single" w:sz="6" w:space="2" w:color="auto"/>
      </w:pBdr>
      <w:spacing w:before="360" w:after="960"/>
      <w:ind w:left="0"/>
    </w:pPr>
    <w:rPr>
      <w:rFonts w:ascii="Arial Black" w:hAnsi="Arial Black"/>
      <w:spacing w:val="-35"/>
      <w:sz w:val="54"/>
    </w:rPr>
  </w:style>
  <w:style w:type="character" w:customStyle="1" w:styleId="Slogan">
    <w:name w:val="Slogan"/>
    <w:basedOn w:val="DefaultParagraphFont"/>
    <w:rPr>
      <w:i/>
      <w:spacing w:val="-6"/>
      <w:sz w:val="24"/>
    </w:rPr>
  </w:style>
  <w:style w:type="paragraph" w:customStyle="1" w:styleId="SubtitleCover">
    <w:name w:val="Subtitle Cover"/>
    <w:basedOn w:val="TitleCover"/>
    <w:next w:val="BodyText"/>
    <w:rsid w:val="004051DD"/>
    <w:pPr>
      <w:tabs>
        <w:tab w:val="clear" w:pos="0"/>
      </w:tabs>
      <w:spacing w:before="0" w:after="0" w:line="480" w:lineRule="atLeast"/>
      <w:ind w:left="835" w:right="835"/>
    </w:pPr>
    <w:rPr>
      <w:spacing w:val="-30"/>
      <w:sz w:val="48"/>
    </w:rPr>
  </w:style>
  <w:style w:type="character" w:customStyle="1" w:styleId="Superscript">
    <w:name w:val="Superscript"/>
    <w:rPr>
      <w:b/>
      <w:vertAlign w:val="superscript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  <w:ind w:left="1440" w:hanging="360"/>
    </w:pPr>
  </w:style>
  <w:style w:type="paragraph" w:customStyle="1" w:styleId="TOCBase">
    <w:name w:val="TOC Base"/>
    <w:basedOn w:val="Normal"/>
    <w:pPr>
      <w:tabs>
        <w:tab w:val="right" w:leader="dot" w:pos="6480"/>
      </w:tabs>
      <w:spacing w:after="240" w:line="240" w:lineRule="atLeast"/>
      <w:ind w:left="0"/>
    </w:pPr>
  </w:style>
  <w:style w:type="paragraph" w:styleId="TableofFigures">
    <w:name w:val="table of figures"/>
    <w:basedOn w:val="TOCBase"/>
    <w:semiHidden/>
    <w:pPr>
      <w:ind w:left="1440" w:hanging="360"/>
    </w:pPr>
  </w:style>
  <w:style w:type="paragraph" w:styleId="TOAHeading">
    <w:name w:val="toa heading"/>
    <w:basedOn w:val="Normal"/>
    <w:next w:val="TableofAuthorities"/>
    <w:semiHidden/>
    <w:pPr>
      <w:keepNext/>
      <w:spacing w:line="480" w:lineRule="atLeast"/>
    </w:pPr>
    <w:rPr>
      <w:rFonts w:ascii="Arial Black" w:hAnsi="Arial Black"/>
      <w:b/>
      <w:spacing w:val="-10"/>
      <w:kern w:val="28"/>
    </w:rPr>
  </w:style>
  <w:style w:type="paragraph" w:styleId="TOC1">
    <w:name w:val="toc 1"/>
    <w:basedOn w:val="TOCBase"/>
    <w:autoRedefine/>
    <w:uiPriority w:val="39"/>
    <w:rPr>
      <w:spacing w:val="-4"/>
    </w:rPr>
  </w:style>
  <w:style w:type="paragraph" w:styleId="TOC2">
    <w:name w:val="toc 2"/>
    <w:basedOn w:val="TOCBase"/>
    <w:autoRedefine/>
    <w:uiPriority w:val="39"/>
    <w:pPr>
      <w:ind w:left="360"/>
    </w:pPr>
  </w:style>
  <w:style w:type="paragraph" w:styleId="TOC3">
    <w:name w:val="toc 3"/>
    <w:basedOn w:val="TOCBase"/>
    <w:autoRedefine/>
    <w:semiHidden/>
    <w:pPr>
      <w:ind w:left="360"/>
    </w:pPr>
  </w:style>
  <w:style w:type="paragraph" w:styleId="TOC4">
    <w:name w:val="toc 4"/>
    <w:basedOn w:val="TOCBase"/>
    <w:autoRedefine/>
    <w:semiHidden/>
    <w:pPr>
      <w:ind w:left="360"/>
    </w:pPr>
  </w:style>
  <w:style w:type="paragraph" w:styleId="TOC5">
    <w:name w:val="toc 5"/>
    <w:basedOn w:val="TOCBase"/>
    <w:autoRedefine/>
    <w:semiHidden/>
    <w:pPr>
      <w:ind w:left="36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Hyperlink">
    <w:name w:val="Hyperlink"/>
    <w:basedOn w:val="DefaultParagraphFont"/>
    <w:rsid w:val="00B62B7D"/>
    <w:rPr>
      <w:color w:val="0000FF"/>
      <w:u w:val="none"/>
    </w:rPr>
  </w:style>
  <w:style w:type="paragraph" w:customStyle="1" w:styleId="TableCaption">
    <w:name w:val="Table Caption"/>
    <w:basedOn w:val="Normal"/>
    <w:pPr>
      <w:shd w:val="clear" w:color="auto" w:fill="339966"/>
      <w:ind w:left="4"/>
      <w:jc w:val="center"/>
    </w:pPr>
    <w:rPr>
      <w:rFonts w:ascii="Helv" w:hAnsi="Helv"/>
      <w:b/>
      <w:bCs/>
      <w:sz w:val="18"/>
      <w:szCs w:val="24"/>
    </w:rPr>
  </w:style>
  <w:style w:type="paragraph" w:customStyle="1" w:styleId="UserText">
    <w:name w:val="User Text"/>
    <w:basedOn w:val="BodyText"/>
    <w:rsid w:val="004051DD"/>
    <w:pPr>
      <w:jc w:val="center"/>
    </w:pPr>
    <w:rPr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D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DF7"/>
    <w:rPr>
      <w:rFonts w:ascii="Tahoma" w:hAnsi="Tahoma" w:cs="Tahoma"/>
      <w:spacing w:val="-5"/>
      <w:sz w:val="16"/>
      <w:szCs w:val="16"/>
      <w:lang w:eastAsia="en-US"/>
    </w:rPr>
  </w:style>
  <w:style w:type="paragraph" w:customStyle="1" w:styleId="catindent1">
    <w:name w:val="catindent1"/>
    <w:basedOn w:val="Normal"/>
    <w:rsid w:val="00114DF7"/>
    <w:pPr>
      <w:spacing w:before="100" w:beforeAutospacing="1" w:after="100" w:afterAutospacing="1"/>
      <w:ind w:left="0" w:firstLine="24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2">
    <w:name w:val="catindent2"/>
    <w:basedOn w:val="Normal"/>
    <w:rsid w:val="00114DF7"/>
    <w:pPr>
      <w:spacing w:before="100" w:beforeAutospacing="1" w:after="100" w:afterAutospacing="1"/>
      <w:ind w:left="0" w:firstLine="48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">
    <w:name w:val="cat"/>
    <w:basedOn w:val="Normal"/>
    <w:rsid w:val="00114DF7"/>
    <w:pPr>
      <w:spacing w:before="100" w:beforeAutospacing="1" w:after="100" w:afterAutospacing="1"/>
      <w:ind w:left="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3">
    <w:name w:val="catindent3"/>
    <w:basedOn w:val="Normal"/>
    <w:rsid w:val="00114DF7"/>
    <w:pPr>
      <w:spacing w:before="100" w:beforeAutospacing="1" w:after="100" w:afterAutospacing="1"/>
      <w:ind w:left="0" w:firstLine="72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4">
    <w:name w:val="catindent4"/>
    <w:basedOn w:val="Normal"/>
    <w:rsid w:val="00114DF7"/>
    <w:pPr>
      <w:spacing w:before="100" w:beforeAutospacing="1" w:after="100" w:afterAutospacing="1"/>
      <w:ind w:left="0" w:firstLine="96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5">
    <w:name w:val="catindent5"/>
    <w:basedOn w:val="Normal"/>
    <w:rsid w:val="00114DF7"/>
    <w:pPr>
      <w:spacing w:before="100" w:beforeAutospacing="1" w:after="100" w:afterAutospacing="1"/>
      <w:ind w:left="0" w:firstLine="1200"/>
    </w:pPr>
    <w:rPr>
      <w:rFonts w:ascii="Times New Roman" w:eastAsiaTheme="minorEastAsia" w:hAnsi="Times New Roman"/>
      <w:spacing w:val="0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Census\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</Template>
  <TotalTime>1</TotalTime>
  <Pages>70</Pages>
  <Words>8812</Words>
  <Characters>50232</Characters>
  <Application>Microsoft Office Word</Application>
  <DocSecurity>0</DocSecurity>
  <Lines>418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Report</vt:lpstr>
    </vt:vector>
  </TitlesOfParts>
  <Company>ACOA-APECA</Company>
  <LinksUpToDate>false</LinksUpToDate>
  <CharactersWithSpaces>58927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Report</dc:title>
  <dc:creator>aerb</dc:creator>
  <cp:lastModifiedBy>aerb</cp:lastModifiedBy>
  <cp:revision>1</cp:revision>
  <cp:lastPrinted>1601-01-01T00:00:00Z</cp:lastPrinted>
  <dcterms:created xsi:type="dcterms:W3CDTF">2017-07-24T17:24:00Z</dcterms:created>
  <dcterms:modified xsi:type="dcterms:W3CDTF">2017-07-24T17:25:00Z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