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19754E" w14:textId="2C655FB5" w:rsidR="004C7D2D" w:rsidRPr="0095596D" w:rsidRDefault="004C7D2D" w:rsidP="004C7D2D">
      <w:pPr>
        <w:pStyle w:val="Date"/>
        <w:rPr>
          <w:color w:val="000000" w:themeColor="text1"/>
        </w:rPr>
      </w:pPr>
      <w:r w:rsidRPr="0095596D">
        <w:rPr>
          <w:color w:val="000000" w:themeColor="text1"/>
        </w:rPr>
        <w:t>0</w:t>
      </w:r>
      <w:r w:rsidR="00603350" w:rsidRPr="0095596D">
        <w:rPr>
          <w:color w:val="000000" w:themeColor="text1"/>
        </w:rPr>
        <w:t>8</w:t>
      </w:r>
      <w:r w:rsidRPr="0095596D">
        <w:rPr>
          <w:color w:val="000000" w:themeColor="text1"/>
        </w:rPr>
        <w:t>/</w:t>
      </w:r>
      <w:r w:rsidR="00603350" w:rsidRPr="0095596D">
        <w:rPr>
          <w:color w:val="000000" w:themeColor="text1"/>
        </w:rPr>
        <w:t>12</w:t>
      </w:r>
      <w:r w:rsidR="00CF0DF1">
        <w:rPr>
          <w:color w:val="000000" w:themeColor="text1"/>
        </w:rPr>
        <w:t>-13</w:t>
      </w:r>
      <w:r w:rsidRPr="0095596D">
        <w:rPr>
          <w:color w:val="000000" w:themeColor="text1"/>
        </w:rPr>
        <w:t>/202</w:t>
      </w:r>
      <w:r w:rsidR="00603350" w:rsidRPr="0095596D">
        <w:rPr>
          <w:color w:val="000000" w:themeColor="text1"/>
        </w:rPr>
        <w:t>4</w:t>
      </w:r>
    </w:p>
    <w:p w14:paraId="16B5E796" w14:textId="7A3D819E" w:rsidR="00240ECE" w:rsidRDefault="004C7D2D" w:rsidP="004C7D2D">
      <w:pPr>
        <w:pStyle w:val="Date"/>
        <w:rPr>
          <w:color w:val="000000" w:themeColor="text1"/>
        </w:rPr>
      </w:pPr>
      <w:r w:rsidRPr="0095596D">
        <w:rPr>
          <w:color w:val="000000" w:themeColor="text1"/>
        </w:rPr>
        <w:t>Sample BR&amp;E Visitation</w:t>
      </w:r>
      <w:r w:rsidR="00925CE6" w:rsidRPr="0095596D">
        <w:rPr>
          <w:color w:val="000000" w:themeColor="text1"/>
        </w:rPr>
        <w:t xml:space="preserve"> Program</w:t>
      </w:r>
    </w:p>
    <w:p w14:paraId="44E97437" w14:textId="6B37C502" w:rsidR="00714109" w:rsidRPr="00714109" w:rsidRDefault="00714109" w:rsidP="00714109">
      <w:pPr>
        <w:pStyle w:val="Title"/>
        <w:rPr>
          <w:rFonts w:asciiTheme="minorHAnsi" w:hAnsiTheme="minorHAnsi"/>
          <w:color w:val="000000" w:themeColor="text1"/>
          <w:sz w:val="24"/>
          <w:szCs w:val="24"/>
        </w:rPr>
      </w:pPr>
      <w:r w:rsidRPr="00714109">
        <w:rPr>
          <w:rFonts w:asciiTheme="minorHAnsi" w:hAnsiTheme="minorHAnsi"/>
          <w:color w:val="000000" w:themeColor="text1"/>
          <w:sz w:val="24"/>
          <w:szCs w:val="24"/>
        </w:rPr>
        <w:t>Complete and explain your plan of work for implementing a BR&amp;E Visitatio</w:t>
      </w:r>
      <w:r w:rsidR="00CE4873">
        <w:rPr>
          <w:rFonts w:asciiTheme="minorHAnsi" w:hAnsiTheme="minorHAnsi"/>
          <w:color w:val="000000" w:themeColor="text1"/>
          <w:sz w:val="24"/>
          <w:szCs w:val="24"/>
        </w:rPr>
        <w:t xml:space="preserve">n </w:t>
      </w:r>
      <w:r w:rsidRPr="00714109">
        <w:rPr>
          <w:rFonts w:asciiTheme="minorHAnsi" w:hAnsiTheme="minorHAnsi"/>
          <w:color w:val="000000" w:themeColor="text1"/>
          <w:sz w:val="24"/>
          <w:szCs w:val="24"/>
        </w:rPr>
        <w:t>program in your community. If you prefer not to use the names of real people,</w:t>
      </w:r>
      <w:r w:rsidR="00CE4873">
        <w:rPr>
          <w:rFonts w:asciiTheme="minorHAnsi" w:hAnsiTheme="minorHAnsi"/>
          <w:color w:val="000000" w:themeColor="text1"/>
          <w:sz w:val="24"/>
          <w:szCs w:val="24"/>
        </w:rPr>
        <w:t xml:space="preserve"> </w:t>
      </w:r>
      <w:r w:rsidRPr="00714109">
        <w:rPr>
          <w:rFonts w:asciiTheme="minorHAnsi" w:hAnsiTheme="minorHAnsi"/>
          <w:color w:val="000000" w:themeColor="text1"/>
          <w:sz w:val="24"/>
          <w:szCs w:val="24"/>
        </w:rPr>
        <w:t>identify positions that you would approach to serve on the leadership team and</w:t>
      </w:r>
    </w:p>
    <w:p w14:paraId="183A974D" w14:textId="4B1C347A" w:rsidR="007A173F" w:rsidRPr="00714109" w:rsidRDefault="00714109" w:rsidP="007A173F">
      <w:pPr>
        <w:pStyle w:val="Title"/>
        <w:rPr>
          <w:rFonts w:asciiTheme="minorHAnsi" w:hAnsiTheme="minorHAnsi"/>
          <w:color w:val="000000" w:themeColor="text1"/>
          <w:sz w:val="24"/>
          <w:szCs w:val="24"/>
        </w:rPr>
      </w:pPr>
      <w:r w:rsidRPr="00714109">
        <w:rPr>
          <w:rFonts w:asciiTheme="minorHAnsi" w:hAnsiTheme="minorHAnsi"/>
          <w:color w:val="000000" w:themeColor="text1"/>
          <w:sz w:val="24"/>
          <w:szCs w:val="24"/>
        </w:rPr>
        <w:t>task force.</w:t>
      </w:r>
    </w:p>
    <w:p w14:paraId="5B822C73" w14:textId="77777777" w:rsidR="00240ECE" w:rsidRPr="00714109" w:rsidRDefault="004C7D2D">
      <w:pPr>
        <w:pStyle w:val="Heading1"/>
        <w:rPr>
          <w:rFonts w:asciiTheme="minorHAnsi" w:hAnsiTheme="minorHAnsi"/>
          <w:color w:val="000000" w:themeColor="text1"/>
          <w:sz w:val="24"/>
          <w:szCs w:val="24"/>
        </w:rPr>
      </w:pPr>
      <w:r w:rsidRPr="00714109">
        <w:rPr>
          <w:rFonts w:asciiTheme="minorHAnsi" w:hAnsiTheme="minorHAnsi"/>
          <w:color w:val="000000" w:themeColor="text1"/>
          <w:sz w:val="24"/>
          <w:szCs w:val="24"/>
        </w:rPr>
        <w:t>What is br&amp;E</w:t>
      </w:r>
    </w:p>
    <w:p w14:paraId="2BF01224" w14:textId="77777777" w:rsidR="00240ECE" w:rsidRPr="0095596D" w:rsidRDefault="004C7D2D">
      <w:pPr>
        <w:rPr>
          <w:color w:val="000000" w:themeColor="text1"/>
        </w:rPr>
      </w:pPr>
      <w:r w:rsidRPr="0095596D">
        <w:rPr>
          <w:color w:val="000000" w:themeColor="text1"/>
        </w:rPr>
        <w:t>What is BR&amp;E and why it is important to your community.</w:t>
      </w:r>
    </w:p>
    <w:p w14:paraId="49E0E601" w14:textId="3CF729A0" w:rsidR="00CE5F04" w:rsidRPr="0095596D" w:rsidRDefault="001B0701">
      <w:pPr>
        <w:rPr>
          <w:color w:val="000000" w:themeColor="text1"/>
        </w:rPr>
      </w:pPr>
      <w:r w:rsidRPr="0095596D">
        <w:rPr>
          <w:color w:val="000000" w:themeColor="text1"/>
        </w:rPr>
        <w:tab/>
        <w:t>BR&amp;E programs include all efforts to encourage the retention and growth of a co</w:t>
      </w:r>
      <w:r w:rsidR="002502A4" w:rsidRPr="0095596D">
        <w:rPr>
          <w:color w:val="000000" w:themeColor="text1"/>
        </w:rPr>
        <w:t xml:space="preserve">mmunity’s </w:t>
      </w:r>
      <w:r w:rsidR="006D1A4D" w:rsidRPr="0095596D">
        <w:rPr>
          <w:color w:val="000000" w:themeColor="text1"/>
        </w:rPr>
        <w:t>e</w:t>
      </w:r>
      <w:r w:rsidR="003A21CD" w:rsidRPr="0095596D">
        <w:rPr>
          <w:color w:val="000000" w:themeColor="text1"/>
        </w:rPr>
        <w:t>xisting businesses.</w:t>
      </w:r>
    </w:p>
    <w:p w14:paraId="33F4CB2B" w14:textId="17CDCA00" w:rsidR="00240ECE" w:rsidRPr="0095596D" w:rsidRDefault="004C7D2D">
      <w:pPr>
        <w:pStyle w:val="Heading2"/>
        <w:rPr>
          <w:color w:val="000000" w:themeColor="text1"/>
        </w:rPr>
      </w:pPr>
      <w:r w:rsidRPr="0095596D">
        <w:rPr>
          <w:color w:val="000000" w:themeColor="text1"/>
        </w:rPr>
        <w:t>Intro</w:t>
      </w:r>
      <w:r w:rsidR="00CB55FD" w:rsidRPr="0095596D">
        <w:rPr>
          <w:color w:val="000000" w:themeColor="text1"/>
        </w:rPr>
        <w:t xml:space="preserve"> </w:t>
      </w:r>
    </w:p>
    <w:p w14:paraId="5122ED2A" w14:textId="77777777" w:rsidR="00240ECE" w:rsidRPr="0034246A" w:rsidRDefault="004C7D2D" w:rsidP="004C7D2D">
      <w:pPr>
        <w:pStyle w:val="Heading3"/>
        <w:rPr>
          <w:i/>
          <w:iCs/>
          <w:color w:val="000000" w:themeColor="text1"/>
        </w:rPr>
      </w:pPr>
      <w:r w:rsidRPr="0034246A">
        <w:rPr>
          <w:i/>
          <w:iCs/>
          <w:color w:val="000000" w:themeColor="text1"/>
        </w:rPr>
        <w:t>Benefits to community’s</w:t>
      </w:r>
    </w:p>
    <w:p w14:paraId="079E801B" w14:textId="77C02122" w:rsidR="003631D7" w:rsidRPr="0034246A" w:rsidRDefault="00644891" w:rsidP="00644891">
      <w:pPr>
        <w:pStyle w:val="Heading5"/>
        <w:rPr>
          <w:i w:val="0"/>
          <w:iCs/>
          <w:color w:val="000000" w:themeColor="text1"/>
        </w:rPr>
      </w:pPr>
      <w:r w:rsidRPr="0034246A">
        <w:rPr>
          <w:i w:val="0"/>
          <w:iCs/>
          <w:color w:val="000000" w:themeColor="text1"/>
        </w:rPr>
        <w:t>Technical training</w:t>
      </w:r>
    </w:p>
    <w:p w14:paraId="1CBE02DF" w14:textId="28692C39" w:rsidR="00644891" w:rsidRPr="0034246A" w:rsidRDefault="00644891" w:rsidP="00644891">
      <w:pPr>
        <w:pStyle w:val="Heading5"/>
        <w:rPr>
          <w:i w:val="0"/>
          <w:iCs/>
          <w:color w:val="000000" w:themeColor="text1"/>
        </w:rPr>
      </w:pPr>
      <w:r w:rsidRPr="0034246A">
        <w:rPr>
          <w:i w:val="0"/>
          <w:iCs/>
          <w:color w:val="000000" w:themeColor="text1"/>
        </w:rPr>
        <w:t>Improve labo</w:t>
      </w:r>
      <w:r w:rsidR="00E87278" w:rsidRPr="0034246A">
        <w:rPr>
          <w:i w:val="0"/>
          <w:iCs/>
          <w:color w:val="000000" w:themeColor="text1"/>
        </w:rPr>
        <w:t>r</w:t>
      </w:r>
    </w:p>
    <w:p w14:paraId="51DD3765" w14:textId="027BC9BF" w:rsidR="00E87278" w:rsidRPr="0034246A" w:rsidRDefault="00E87278" w:rsidP="00644891">
      <w:pPr>
        <w:pStyle w:val="Heading5"/>
        <w:rPr>
          <w:i w:val="0"/>
          <w:iCs/>
          <w:color w:val="000000" w:themeColor="text1"/>
        </w:rPr>
      </w:pPr>
      <w:r w:rsidRPr="0034246A">
        <w:rPr>
          <w:i w:val="0"/>
          <w:iCs/>
          <w:color w:val="000000" w:themeColor="text1"/>
        </w:rPr>
        <w:t>Reduce cost and improve quality of local services</w:t>
      </w:r>
    </w:p>
    <w:p w14:paraId="69A1E311" w14:textId="5B089B0B" w:rsidR="00E87278" w:rsidRPr="0034246A" w:rsidRDefault="00E87278" w:rsidP="00644891">
      <w:pPr>
        <w:pStyle w:val="Heading5"/>
        <w:rPr>
          <w:i w:val="0"/>
          <w:iCs/>
          <w:color w:val="000000" w:themeColor="text1"/>
        </w:rPr>
      </w:pPr>
      <w:r w:rsidRPr="0034246A">
        <w:rPr>
          <w:i w:val="0"/>
          <w:iCs/>
          <w:color w:val="000000" w:themeColor="text1"/>
        </w:rPr>
        <w:t>Retaining youth in the community</w:t>
      </w:r>
    </w:p>
    <w:p w14:paraId="43F1351B" w14:textId="77777777" w:rsidR="004C7D2D" w:rsidRPr="0034246A" w:rsidRDefault="004C7D2D" w:rsidP="004C7D2D">
      <w:pPr>
        <w:pStyle w:val="Heading3"/>
        <w:rPr>
          <w:i/>
          <w:iCs/>
          <w:color w:val="000000" w:themeColor="text1"/>
        </w:rPr>
      </w:pPr>
      <w:r w:rsidRPr="0034246A">
        <w:rPr>
          <w:i/>
          <w:iCs/>
          <w:color w:val="000000" w:themeColor="text1"/>
        </w:rPr>
        <w:t>Why its important to have a BR&amp;E plan</w:t>
      </w:r>
    </w:p>
    <w:p w14:paraId="6A4E9B79" w14:textId="31047D30" w:rsidR="007D6D2D" w:rsidRPr="0034246A" w:rsidRDefault="004D60E6" w:rsidP="004D60E6">
      <w:pPr>
        <w:pStyle w:val="Heading5"/>
        <w:rPr>
          <w:i w:val="0"/>
          <w:iCs/>
          <w:color w:val="000000" w:themeColor="text1"/>
        </w:rPr>
      </w:pPr>
      <w:r w:rsidRPr="0034246A">
        <w:rPr>
          <w:i w:val="0"/>
          <w:iCs/>
          <w:color w:val="000000" w:themeColor="text1"/>
        </w:rPr>
        <w:t>Demonstrate to local business that the community appreciates their contribution to the economy.</w:t>
      </w:r>
    </w:p>
    <w:p w14:paraId="0F8AF9EB" w14:textId="2ED2F00C" w:rsidR="00C21009" w:rsidRPr="0034246A" w:rsidRDefault="00C21009" w:rsidP="004D60E6">
      <w:pPr>
        <w:pStyle w:val="Heading5"/>
        <w:rPr>
          <w:i w:val="0"/>
          <w:iCs/>
          <w:color w:val="000000" w:themeColor="text1"/>
        </w:rPr>
      </w:pPr>
      <w:r w:rsidRPr="0034246A">
        <w:rPr>
          <w:i w:val="0"/>
          <w:iCs/>
          <w:color w:val="000000" w:themeColor="text1"/>
        </w:rPr>
        <w:t>Help existing businesses solve problems.</w:t>
      </w:r>
    </w:p>
    <w:p w14:paraId="29860376" w14:textId="0A5BD7F2" w:rsidR="00C21009" w:rsidRPr="0034246A" w:rsidRDefault="00C21009" w:rsidP="004D60E6">
      <w:pPr>
        <w:pStyle w:val="Heading5"/>
        <w:rPr>
          <w:i w:val="0"/>
          <w:iCs/>
          <w:color w:val="000000" w:themeColor="text1"/>
        </w:rPr>
      </w:pPr>
      <w:r w:rsidRPr="0034246A">
        <w:rPr>
          <w:i w:val="0"/>
          <w:iCs/>
          <w:color w:val="000000" w:themeColor="text1"/>
        </w:rPr>
        <w:t>Assist businesses in using program</w:t>
      </w:r>
      <w:r w:rsidR="00620835" w:rsidRPr="0034246A">
        <w:rPr>
          <w:i w:val="0"/>
          <w:iCs/>
          <w:color w:val="000000" w:themeColor="text1"/>
        </w:rPr>
        <w:t>s aimed at helping them become more competitive.</w:t>
      </w:r>
    </w:p>
    <w:p w14:paraId="1AED466A" w14:textId="5EE7EAEB" w:rsidR="00620835" w:rsidRPr="0034246A" w:rsidRDefault="00620835" w:rsidP="004D60E6">
      <w:pPr>
        <w:pStyle w:val="Heading5"/>
        <w:rPr>
          <w:i w:val="0"/>
          <w:iCs/>
          <w:color w:val="000000" w:themeColor="text1"/>
        </w:rPr>
      </w:pPr>
      <w:r w:rsidRPr="0034246A">
        <w:rPr>
          <w:i w:val="0"/>
          <w:iCs/>
          <w:color w:val="000000" w:themeColor="text1"/>
        </w:rPr>
        <w:t>Identify and address issues that face all businesses</w:t>
      </w:r>
    </w:p>
    <w:p w14:paraId="73CF4369" w14:textId="32D2D1C6" w:rsidR="00620835" w:rsidRPr="0034246A" w:rsidRDefault="00620835" w:rsidP="004D60E6">
      <w:pPr>
        <w:pStyle w:val="Heading5"/>
        <w:rPr>
          <w:i w:val="0"/>
          <w:iCs/>
          <w:color w:val="000000" w:themeColor="text1"/>
        </w:rPr>
      </w:pPr>
      <w:r w:rsidRPr="0034246A">
        <w:rPr>
          <w:i w:val="0"/>
          <w:iCs/>
          <w:color w:val="000000" w:themeColor="text1"/>
        </w:rPr>
        <w:t>Develop strategi</w:t>
      </w:r>
      <w:r w:rsidR="009B6B97" w:rsidRPr="0034246A">
        <w:rPr>
          <w:i w:val="0"/>
          <w:iCs/>
          <w:color w:val="000000" w:themeColor="text1"/>
        </w:rPr>
        <w:t>c plans for long-term BR&amp;E activities</w:t>
      </w:r>
    </w:p>
    <w:p w14:paraId="41C69CEA" w14:textId="0F72A213" w:rsidR="009B6B97" w:rsidRPr="0034246A" w:rsidRDefault="009B6B97" w:rsidP="004D60E6">
      <w:pPr>
        <w:pStyle w:val="Heading5"/>
        <w:rPr>
          <w:i w:val="0"/>
          <w:iCs/>
          <w:color w:val="000000" w:themeColor="text1"/>
        </w:rPr>
      </w:pPr>
      <w:r w:rsidRPr="0034246A">
        <w:rPr>
          <w:i w:val="0"/>
          <w:iCs/>
          <w:color w:val="000000" w:themeColor="text1"/>
        </w:rPr>
        <w:t>Build commu</w:t>
      </w:r>
      <w:r w:rsidR="00975825" w:rsidRPr="0034246A">
        <w:rPr>
          <w:i w:val="0"/>
          <w:iCs/>
          <w:color w:val="000000" w:themeColor="text1"/>
        </w:rPr>
        <w:t>nity capacity to sustain growth/development</w:t>
      </w:r>
    </w:p>
    <w:p w14:paraId="620727AC" w14:textId="783B8A66" w:rsidR="00975825" w:rsidRPr="0034246A" w:rsidRDefault="004C7D2D" w:rsidP="00DB192C">
      <w:pPr>
        <w:pStyle w:val="Heading3"/>
        <w:rPr>
          <w:i/>
          <w:iCs/>
          <w:color w:val="000000" w:themeColor="text1"/>
        </w:rPr>
      </w:pPr>
      <w:r w:rsidRPr="0034246A">
        <w:rPr>
          <w:i/>
          <w:iCs/>
          <w:color w:val="000000" w:themeColor="text1"/>
        </w:rPr>
        <w:t>How to create a BR&amp;E</w:t>
      </w:r>
    </w:p>
    <w:p w14:paraId="70A2CD33" w14:textId="558EAC0D" w:rsidR="0019030B" w:rsidRPr="0034246A" w:rsidRDefault="00C95001" w:rsidP="00C95001">
      <w:pPr>
        <w:pStyle w:val="Heading4"/>
        <w:rPr>
          <w:i w:val="0"/>
          <w:iCs w:val="0"/>
        </w:rPr>
      </w:pPr>
      <w:r w:rsidRPr="0034246A">
        <w:rPr>
          <w:i w:val="0"/>
          <w:iCs w:val="0"/>
          <w:color w:val="000000" w:themeColor="text1"/>
        </w:rPr>
        <w:t>Chose the type of BR&amp;E Visitation Pr</w:t>
      </w:r>
      <w:r w:rsidR="00815D85" w:rsidRPr="0034246A">
        <w:rPr>
          <w:i w:val="0"/>
          <w:iCs w:val="0"/>
          <w:color w:val="000000" w:themeColor="text1"/>
        </w:rPr>
        <w:t>ogram</w:t>
      </w:r>
    </w:p>
    <w:p w14:paraId="790A9FA0" w14:textId="3F56DC4A" w:rsidR="00815D85" w:rsidRPr="0034246A" w:rsidRDefault="00815D85" w:rsidP="00815D85">
      <w:pPr>
        <w:pStyle w:val="Heading5"/>
        <w:rPr>
          <w:i w:val="0"/>
        </w:rPr>
      </w:pPr>
      <w:r w:rsidRPr="0034246A">
        <w:rPr>
          <w:i w:val="0"/>
        </w:rPr>
        <w:t>Traditional or Volunteer Visi</w:t>
      </w:r>
      <w:r w:rsidR="00D81C5C" w:rsidRPr="0034246A">
        <w:rPr>
          <w:i w:val="0"/>
        </w:rPr>
        <w:t>tor</w:t>
      </w:r>
    </w:p>
    <w:p w14:paraId="02108040" w14:textId="5C780C64" w:rsidR="00016F9A" w:rsidRPr="0034246A" w:rsidRDefault="00016F9A" w:rsidP="00016F9A">
      <w:pPr>
        <w:pStyle w:val="Heading6"/>
      </w:pPr>
      <w:r w:rsidRPr="0034246A">
        <w:t>Uses volunteer visitors from the community to survey the businesses;</w:t>
      </w:r>
      <w:r w:rsidR="0020757C" w:rsidRPr="0034246A">
        <w:t xml:space="preserve"> process is entirely community driven.</w:t>
      </w:r>
    </w:p>
    <w:p w14:paraId="005864DE" w14:textId="61A6CABA" w:rsidR="00D81C5C" w:rsidRPr="0034246A" w:rsidRDefault="00D81C5C" w:rsidP="00815D85">
      <w:pPr>
        <w:pStyle w:val="Heading5"/>
        <w:rPr>
          <w:i w:val="0"/>
        </w:rPr>
      </w:pPr>
      <w:r w:rsidRPr="0034246A">
        <w:rPr>
          <w:i w:val="0"/>
        </w:rPr>
        <w:t>Paid Professional</w:t>
      </w:r>
    </w:p>
    <w:p w14:paraId="0E74B6AA" w14:textId="5BDAF4C2" w:rsidR="009D2E3D" w:rsidRPr="0034246A" w:rsidRDefault="009D2E3D" w:rsidP="009D2E3D">
      <w:pPr>
        <w:pStyle w:val="Heading6"/>
      </w:pPr>
      <w:r w:rsidRPr="0034246A">
        <w:t>Community drives the process, but a paid professional surveyor is used fo</w:t>
      </w:r>
      <w:r w:rsidR="006D7C8C" w:rsidRPr="0034246A">
        <w:t>r the business visits.</w:t>
      </w:r>
    </w:p>
    <w:p w14:paraId="09859C0B" w14:textId="4F30836F" w:rsidR="00D81C5C" w:rsidRDefault="00D81C5C" w:rsidP="00815D85">
      <w:pPr>
        <w:pStyle w:val="Heading5"/>
      </w:pPr>
      <w:r>
        <w:lastRenderedPageBreak/>
        <w:t>Segregated</w:t>
      </w:r>
    </w:p>
    <w:p w14:paraId="06A51FDB" w14:textId="2528B769" w:rsidR="006D7C8C" w:rsidRDefault="006D7C8C" w:rsidP="006D7C8C">
      <w:pPr>
        <w:pStyle w:val="Heading6"/>
      </w:pPr>
      <w:r>
        <w:t>Economic development professionals develop</w:t>
      </w:r>
      <w:r w:rsidR="00532B15">
        <w:t xml:space="preserve"> and implement the process, but a business relationship and </w:t>
      </w:r>
      <w:r w:rsidR="00605D9C">
        <w:t>a viable community plan are the key process goals</w:t>
      </w:r>
    </w:p>
    <w:p w14:paraId="0F32ED1D" w14:textId="2042C8E6" w:rsidR="00D81C5C" w:rsidRDefault="00D81C5C" w:rsidP="00815D85">
      <w:pPr>
        <w:pStyle w:val="Heading5"/>
      </w:pPr>
      <w:r>
        <w:t>Continuous</w:t>
      </w:r>
    </w:p>
    <w:p w14:paraId="733099FB" w14:textId="58C3F411" w:rsidR="00605D9C" w:rsidRPr="0095596D" w:rsidRDefault="00605D9C" w:rsidP="00605D9C">
      <w:pPr>
        <w:pStyle w:val="Heading6"/>
      </w:pPr>
      <w:r>
        <w:t>Economic develop</w:t>
      </w:r>
      <w:r w:rsidR="00FC6CED">
        <w:t xml:space="preserve">ment professionals develop and implement the process, but the goal is focused on relationship building with </w:t>
      </w:r>
      <w:r w:rsidR="00E653EF">
        <w:t>the business.</w:t>
      </w:r>
    </w:p>
    <w:p w14:paraId="7725681F" w14:textId="4D9D87B2" w:rsidR="00DB192C" w:rsidRPr="0095596D" w:rsidRDefault="00DB192C" w:rsidP="00DB192C">
      <w:pPr>
        <w:pStyle w:val="Heading4"/>
        <w:rPr>
          <w:color w:val="000000" w:themeColor="text1"/>
        </w:rPr>
      </w:pPr>
      <w:r w:rsidRPr="0095596D">
        <w:rPr>
          <w:color w:val="000000" w:themeColor="text1"/>
        </w:rPr>
        <w:t>PROGRAM PLANNING COMPONENTS</w:t>
      </w:r>
    </w:p>
    <w:p w14:paraId="4B86415F" w14:textId="7CD36878" w:rsidR="00DB192C" w:rsidRPr="0095596D" w:rsidRDefault="00DB192C" w:rsidP="00DB192C">
      <w:pPr>
        <w:pStyle w:val="Heading5"/>
        <w:rPr>
          <w:color w:val="000000" w:themeColor="text1"/>
        </w:rPr>
      </w:pPr>
      <w:r w:rsidRPr="0095596D">
        <w:rPr>
          <w:color w:val="000000" w:themeColor="text1"/>
        </w:rPr>
        <w:t>Utility</w:t>
      </w:r>
    </w:p>
    <w:p w14:paraId="3A6DD223" w14:textId="612336B3" w:rsidR="006147C5" w:rsidRPr="0095596D" w:rsidRDefault="006147C5" w:rsidP="006147C5">
      <w:pPr>
        <w:pStyle w:val="Heading6"/>
        <w:rPr>
          <w:color w:val="000000" w:themeColor="text1"/>
        </w:rPr>
      </w:pPr>
      <w:r w:rsidRPr="0095596D">
        <w:rPr>
          <w:color w:val="000000" w:themeColor="text1"/>
        </w:rPr>
        <w:t>State your purpose clea</w:t>
      </w:r>
      <w:r w:rsidR="00411FB3" w:rsidRPr="0095596D">
        <w:rPr>
          <w:color w:val="000000" w:themeColor="text1"/>
        </w:rPr>
        <w:t>rly</w:t>
      </w:r>
    </w:p>
    <w:p w14:paraId="21395E34" w14:textId="1F6BEA5E" w:rsidR="00411FB3" w:rsidRPr="0095596D" w:rsidRDefault="00411FB3" w:rsidP="00411FB3">
      <w:pPr>
        <w:pStyle w:val="Heading6"/>
        <w:rPr>
          <w:color w:val="000000" w:themeColor="text1"/>
        </w:rPr>
      </w:pPr>
      <w:r w:rsidRPr="0095596D">
        <w:rPr>
          <w:color w:val="000000" w:themeColor="text1"/>
        </w:rPr>
        <w:t>Consider your audience(s)</w:t>
      </w:r>
    </w:p>
    <w:p w14:paraId="5BF04243" w14:textId="1971B211" w:rsidR="00411FB3" w:rsidRPr="0095596D" w:rsidRDefault="00411FB3" w:rsidP="00411FB3">
      <w:pPr>
        <w:pStyle w:val="Heading6"/>
        <w:rPr>
          <w:color w:val="000000" w:themeColor="text1"/>
        </w:rPr>
      </w:pPr>
      <w:r w:rsidRPr="0095596D">
        <w:rPr>
          <w:color w:val="000000" w:themeColor="text1"/>
        </w:rPr>
        <w:t>Communicate your feelings</w:t>
      </w:r>
    </w:p>
    <w:p w14:paraId="3F16437D" w14:textId="56FE636C" w:rsidR="008F70A3" w:rsidRPr="00C44597" w:rsidRDefault="00411FB3" w:rsidP="00C44597">
      <w:pPr>
        <w:pStyle w:val="Heading6"/>
        <w:rPr>
          <w:color w:val="000000" w:themeColor="text1"/>
        </w:rPr>
      </w:pPr>
      <w:r w:rsidRPr="0095596D">
        <w:rPr>
          <w:color w:val="000000" w:themeColor="text1"/>
        </w:rPr>
        <w:t>P</w:t>
      </w:r>
      <w:r w:rsidR="00B42CC2" w:rsidRPr="0095596D">
        <w:rPr>
          <w:color w:val="000000" w:themeColor="text1"/>
        </w:rPr>
        <w:t>rovide value to stakeholders</w:t>
      </w:r>
    </w:p>
    <w:p w14:paraId="4FD0FED0" w14:textId="19F85B7E" w:rsidR="00DB192C" w:rsidRPr="0095596D" w:rsidRDefault="00DB192C" w:rsidP="00DB192C">
      <w:pPr>
        <w:pStyle w:val="Heading5"/>
        <w:rPr>
          <w:color w:val="000000" w:themeColor="text1"/>
        </w:rPr>
      </w:pPr>
      <w:r w:rsidRPr="0095596D">
        <w:rPr>
          <w:color w:val="000000" w:themeColor="text1"/>
        </w:rPr>
        <w:t>Feasibility</w:t>
      </w:r>
    </w:p>
    <w:p w14:paraId="34E3218F" w14:textId="5765B350" w:rsidR="00B42CC2" w:rsidRPr="0095596D" w:rsidRDefault="00B42CC2" w:rsidP="00B42CC2">
      <w:pPr>
        <w:pStyle w:val="Heading6"/>
        <w:rPr>
          <w:color w:val="000000" w:themeColor="text1"/>
        </w:rPr>
      </w:pPr>
      <w:r w:rsidRPr="0095596D">
        <w:rPr>
          <w:color w:val="000000" w:themeColor="text1"/>
        </w:rPr>
        <w:t>Show</w:t>
      </w:r>
      <w:r w:rsidR="00C92370" w:rsidRPr="0095596D">
        <w:rPr>
          <w:color w:val="000000" w:themeColor="text1"/>
        </w:rPr>
        <w:t xml:space="preserve"> practicality</w:t>
      </w:r>
    </w:p>
    <w:p w14:paraId="64DA0581" w14:textId="5D680EC9" w:rsidR="00C92370" w:rsidRPr="0095596D" w:rsidRDefault="00C92370" w:rsidP="00B42CC2">
      <w:pPr>
        <w:pStyle w:val="Heading6"/>
        <w:rPr>
          <w:color w:val="000000" w:themeColor="text1"/>
        </w:rPr>
      </w:pPr>
      <w:r w:rsidRPr="0095596D">
        <w:rPr>
          <w:color w:val="000000" w:themeColor="text1"/>
        </w:rPr>
        <w:t>Consider political viability</w:t>
      </w:r>
    </w:p>
    <w:p w14:paraId="70CD1601" w14:textId="1E759CEB" w:rsidR="00805BB1" w:rsidRPr="008F70A3" w:rsidRDefault="00C92370" w:rsidP="008F70A3">
      <w:pPr>
        <w:pStyle w:val="Heading6"/>
        <w:rPr>
          <w:color w:val="000000" w:themeColor="text1"/>
        </w:rPr>
      </w:pPr>
      <w:r w:rsidRPr="0095596D">
        <w:rPr>
          <w:color w:val="000000" w:themeColor="text1"/>
        </w:rPr>
        <w:t xml:space="preserve">Calculate cost </w:t>
      </w:r>
      <w:r w:rsidR="00251A46" w:rsidRPr="0095596D">
        <w:rPr>
          <w:color w:val="000000" w:themeColor="text1"/>
        </w:rPr>
        <w:t>relative to benefits</w:t>
      </w:r>
    </w:p>
    <w:p w14:paraId="2B2DA1D4" w14:textId="35A40C9A" w:rsidR="00251A46" w:rsidRPr="0095596D" w:rsidRDefault="006147C5" w:rsidP="00251A46">
      <w:pPr>
        <w:pStyle w:val="Heading5"/>
        <w:rPr>
          <w:color w:val="000000" w:themeColor="text1"/>
        </w:rPr>
      </w:pPr>
      <w:r w:rsidRPr="0095596D">
        <w:rPr>
          <w:color w:val="000000" w:themeColor="text1"/>
        </w:rPr>
        <w:t>Propriety</w:t>
      </w:r>
    </w:p>
    <w:p w14:paraId="7BF84B36" w14:textId="28332298" w:rsidR="00251A46" w:rsidRPr="0095596D" w:rsidRDefault="00251A46" w:rsidP="00251A46">
      <w:pPr>
        <w:pStyle w:val="Heading6"/>
        <w:rPr>
          <w:color w:val="000000" w:themeColor="text1"/>
        </w:rPr>
      </w:pPr>
      <w:r w:rsidRPr="0095596D">
        <w:rPr>
          <w:color w:val="000000" w:themeColor="text1"/>
        </w:rPr>
        <w:t>Res</w:t>
      </w:r>
      <w:r w:rsidR="00AF024D" w:rsidRPr="0095596D">
        <w:rPr>
          <w:color w:val="000000" w:themeColor="text1"/>
        </w:rPr>
        <w:t>pect people and their rights</w:t>
      </w:r>
    </w:p>
    <w:p w14:paraId="6D9F51B5" w14:textId="7BDF8713" w:rsidR="00AF024D" w:rsidRPr="0095596D" w:rsidRDefault="00AF024D" w:rsidP="00251A46">
      <w:pPr>
        <w:pStyle w:val="Heading6"/>
        <w:rPr>
          <w:color w:val="000000" w:themeColor="text1"/>
        </w:rPr>
      </w:pPr>
      <w:r w:rsidRPr="0095596D">
        <w:rPr>
          <w:color w:val="000000" w:themeColor="text1"/>
        </w:rPr>
        <w:t>Disclose findings properly</w:t>
      </w:r>
    </w:p>
    <w:p w14:paraId="4D3765EA" w14:textId="722E0163" w:rsidR="00AF024D" w:rsidRPr="0095596D" w:rsidRDefault="00AF024D" w:rsidP="00251A46">
      <w:pPr>
        <w:pStyle w:val="Heading6"/>
        <w:rPr>
          <w:color w:val="000000" w:themeColor="text1"/>
        </w:rPr>
      </w:pPr>
      <w:r w:rsidRPr="0095596D">
        <w:rPr>
          <w:color w:val="000000" w:themeColor="text1"/>
        </w:rPr>
        <w:t>Assess complet</w:t>
      </w:r>
      <w:r w:rsidR="00805BB1" w:rsidRPr="0095596D">
        <w:rPr>
          <w:color w:val="000000" w:themeColor="text1"/>
        </w:rPr>
        <w:t>ely and fairly</w:t>
      </w:r>
    </w:p>
    <w:p w14:paraId="46D4FBF5" w14:textId="0EA34FED" w:rsidR="006147C5" w:rsidRPr="0095596D" w:rsidRDefault="006147C5" w:rsidP="00DB192C">
      <w:pPr>
        <w:pStyle w:val="Heading5"/>
        <w:rPr>
          <w:color w:val="000000" w:themeColor="text1"/>
        </w:rPr>
      </w:pPr>
      <w:r w:rsidRPr="0095596D">
        <w:rPr>
          <w:color w:val="000000" w:themeColor="text1"/>
        </w:rPr>
        <w:t>Accuracy</w:t>
      </w:r>
    </w:p>
    <w:p w14:paraId="7DC5FEAF" w14:textId="5B8911DC" w:rsidR="00805BB1" w:rsidRPr="0095596D" w:rsidRDefault="0083325F" w:rsidP="002045B2">
      <w:pPr>
        <w:pStyle w:val="Heading6"/>
        <w:rPr>
          <w:color w:val="000000" w:themeColor="text1"/>
        </w:rPr>
      </w:pPr>
      <w:r w:rsidRPr="0095596D">
        <w:rPr>
          <w:color w:val="000000" w:themeColor="text1"/>
        </w:rPr>
        <w:t>Describe</w:t>
      </w:r>
      <w:r w:rsidR="002045B2" w:rsidRPr="0095596D">
        <w:rPr>
          <w:color w:val="000000" w:themeColor="text1"/>
        </w:rPr>
        <w:t xml:space="preserve"> the program’s implementation</w:t>
      </w:r>
      <w:r w:rsidR="002045B2" w:rsidRPr="0095596D">
        <w:rPr>
          <w:color w:val="000000" w:themeColor="text1"/>
        </w:rPr>
        <w:tab/>
      </w:r>
    </w:p>
    <w:p w14:paraId="6B32F36D" w14:textId="7B955EAF" w:rsidR="002045B2" w:rsidRPr="0095596D" w:rsidRDefault="002045B2" w:rsidP="002045B2">
      <w:pPr>
        <w:pStyle w:val="Heading6"/>
        <w:rPr>
          <w:color w:val="000000" w:themeColor="text1"/>
        </w:rPr>
      </w:pPr>
      <w:r w:rsidRPr="0095596D">
        <w:rPr>
          <w:color w:val="000000" w:themeColor="text1"/>
        </w:rPr>
        <w:t>Explain implementation and evaluation pro</w:t>
      </w:r>
      <w:r w:rsidR="00C33510" w:rsidRPr="0095596D">
        <w:rPr>
          <w:color w:val="000000" w:themeColor="text1"/>
        </w:rPr>
        <w:t>cedures</w:t>
      </w:r>
    </w:p>
    <w:p w14:paraId="3800CFE8" w14:textId="23857AFD" w:rsidR="00C33510" w:rsidRPr="0095596D" w:rsidRDefault="00C33510" w:rsidP="002045B2">
      <w:pPr>
        <w:pStyle w:val="Heading6"/>
        <w:rPr>
          <w:color w:val="000000" w:themeColor="text1"/>
        </w:rPr>
      </w:pPr>
      <w:r w:rsidRPr="0095596D">
        <w:rPr>
          <w:color w:val="000000" w:themeColor="text1"/>
        </w:rPr>
        <w:t>Demonstrate defensible information sources</w:t>
      </w:r>
    </w:p>
    <w:p w14:paraId="770CDF37" w14:textId="42E57018" w:rsidR="00C33510" w:rsidRDefault="0083325F" w:rsidP="002045B2">
      <w:pPr>
        <w:pStyle w:val="Heading6"/>
        <w:rPr>
          <w:color w:val="000000" w:themeColor="text1"/>
        </w:rPr>
      </w:pPr>
      <w:r w:rsidRPr="0095596D">
        <w:rPr>
          <w:color w:val="000000" w:themeColor="text1"/>
        </w:rPr>
        <w:t>Ensure</w:t>
      </w:r>
      <w:r w:rsidR="00C33510" w:rsidRPr="0095596D">
        <w:rPr>
          <w:color w:val="000000" w:themeColor="text1"/>
        </w:rPr>
        <w:t xml:space="preserve"> valid and reliable info</w:t>
      </w:r>
      <w:r w:rsidRPr="0095596D">
        <w:rPr>
          <w:color w:val="000000" w:themeColor="text1"/>
        </w:rPr>
        <w:t>rmation</w:t>
      </w:r>
    </w:p>
    <w:p w14:paraId="43A2B0BB" w14:textId="59DFAEB1" w:rsidR="00F63F8F" w:rsidRPr="00806A9D" w:rsidRDefault="00806A9D" w:rsidP="00F63F8F">
      <w:pPr>
        <w:pStyle w:val="Heading4"/>
        <w:rPr>
          <w:color w:val="000000" w:themeColor="text1"/>
        </w:rPr>
      </w:pPr>
      <w:r w:rsidRPr="00806A9D">
        <w:rPr>
          <w:color w:val="000000" w:themeColor="text1"/>
        </w:rPr>
        <w:t>BR&amp;E Components</w:t>
      </w:r>
    </w:p>
    <w:p w14:paraId="575C6D3F" w14:textId="2EA003D4" w:rsidR="00806A9D" w:rsidRDefault="00806A9D" w:rsidP="00806A9D">
      <w:pPr>
        <w:pStyle w:val="Heading5"/>
        <w:rPr>
          <w:color w:val="000000" w:themeColor="text1"/>
        </w:rPr>
      </w:pPr>
      <w:r>
        <w:rPr>
          <w:color w:val="000000" w:themeColor="text1"/>
        </w:rPr>
        <w:t>Management Tea</w:t>
      </w:r>
      <w:r w:rsidR="000D10BF">
        <w:rPr>
          <w:color w:val="000000" w:themeColor="text1"/>
        </w:rPr>
        <w:t>m</w:t>
      </w:r>
    </w:p>
    <w:p w14:paraId="53C8FCF8" w14:textId="4052FD4A" w:rsidR="000D10BF" w:rsidRDefault="00ED371A" w:rsidP="000D10BF">
      <w:pPr>
        <w:pStyle w:val="Heading6"/>
      </w:pPr>
      <w:r>
        <w:t>Develops and implements overall program</w:t>
      </w:r>
    </w:p>
    <w:p w14:paraId="08E26617" w14:textId="583BF83D" w:rsidR="00ED371A" w:rsidRDefault="00ED371A" w:rsidP="000D10BF">
      <w:pPr>
        <w:pStyle w:val="Heading6"/>
      </w:pPr>
      <w:r>
        <w:t>Primary lia</w:t>
      </w:r>
      <w:r w:rsidR="00926DAB">
        <w:t>ison with stakeholders</w:t>
      </w:r>
    </w:p>
    <w:p w14:paraId="4E24CA8E" w14:textId="5363F6EB" w:rsidR="00926DAB" w:rsidRDefault="00926DAB" w:rsidP="000D10BF">
      <w:pPr>
        <w:pStyle w:val="Heading6"/>
      </w:pPr>
      <w:r>
        <w:t>Comprised of the program manager or director and support staff</w:t>
      </w:r>
    </w:p>
    <w:p w14:paraId="14ECC184" w14:textId="7C316F65" w:rsidR="000D10BF" w:rsidRDefault="000D10BF" w:rsidP="00806A9D">
      <w:pPr>
        <w:pStyle w:val="Heading5"/>
        <w:rPr>
          <w:color w:val="000000" w:themeColor="text1"/>
        </w:rPr>
      </w:pPr>
      <w:r>
        <w:rPr>
          <w:color w:val="000000" w:themeColor="text1"/>
        </w:rPr>
        <w:t>Operations Team</w:t>
      </w:r>
    </w:p>
    <w:p w14:paraId="70F6FC16" w14:textId="03BC8080" w:rsidR="00926DAB" w:rsidRDefault="00B82531" w:rsidP="00B82531">
      <w:pPr>
        <w:pStyle w:val="Heading6"/>
      </w:pPr>
      <w:r>
        <w:t>Surveys businesses and builds relationships</w:t>
      </w:r>
    </w:p>
    <w:p w14:paraId="488B5E10" w14:textId="045CEA1D" w:rsidR="00B82531" w:rsidRDefault="00B82531" w:rsidP="00B82531">
      <w:pPr>
        <w:pStyle w:val="Heading6"/>
      </w:pPr>
      <w:r>
        <w:t>Implements the program d</w:t>
      </w:r>
      <w:r w:rsidR="004D60F7">
        <w:t>esigned by the management team</w:t>
      </w:r>
    </w:p>
    <w:p w14:paraId="10D99C00" w14:textId="00CD9903" w:rsidR="004D60F7" w:rsidRDefault="004D60F7" w:rsidP="00B82531">
      <w:pPr>
        <w:pStyle w:val="Heading6"/>
      </w:pPr>
      <w:r>
        <w:t>Establishes initial contact with busine</w:t>
      </w:r>
      <w:r w:rsidR="00A617BC">
        <w:t>ss</w:t>
      </w:r>
    </w:p>
    <w:p w14:paraId="75067A50" w14:textId="198C91E1" w:rsidR="00A617BC" w:rsidRDefault="00A617BC" w:rsidP="00B82531">
      <w:pPr>
        <w:pStyle w:val="Heading6"/>
      </w:pPr>
      <w:r>
        <w:t>Conducts follow-up visits with business</w:t>
      </w:r>
    </w:p>
    <w:p w14:paraId="09457CB6" w14:textId="320C717B" w:rsidR="004C2612" w:rsidRDefault="00A617BC" w:rsidP="004C2612">
      <w:pPr>
        <w:pStyle w:val="Heading6"/>
      </w:pPr>
      <w:r>
        <w:lastRenderedPageBreak/>
        <w:t>Primary liaison with the respon</w:t>
      </w:r>
      <w:r w:rsidR="004C2612">
        <w:t>se and Action Teams</w:t>
      </w:r>
    </w:p>
    <w:p w14:paraId="601B787E" w14:textId="35F370FE" w:rsidR="004C2612" w:rsidRDefault="004C2612" w:rsidP="004C2612">
      <w:pPr>
        <w:pStyle w:val="Heading6"/>
      </w:pPr>
      <w:r>
        <w:t>Primarily composed of the Account Executive</w:t>
      </w:r>
      <w:r w:rsidR="00952D5E">
        <w:t xml:space="preserve"> (s)</w:t>
      </w:r>
    </w:p>
    <w:p w14:paraId="717383C0" w14:textId="3DC667B0" w:rsidR="000D10BF" w:rsidRDefault="000D10BF" w:rsidP="00806A9D">
      <w:pPr>
        <w:pStyle w:val="Heading5"/>
        <w:rPr>
          <w:color w:val="000000" w:themeColor="text1"/>
        </w:rPr>
      </w:pPr>
      <w:r>
        <w:rPr>
          <w:color w:val="000000" w:themeColor="text1"/>
        </w:rPr>
        <w:t>Response Team</w:t>
      </w:r>
      <w:r w:rsidR="00952D5E">
        <w:rPr>
          <w:color w:val="000000" w:themeColor="text1"/>
        </w:rPr>
        <w:t xml:space="preserve"> – </w:t>
      </w:r>
    </w:p>
    <w:p w14:paraId="23A892F6" w14:textId="74ADD718" w:rsidR="00952D5E" w:rsidRDefault="00952D5E" w:rsidP="00952D5E">
      <w:pPr>
        <w:pStyle w:val="Heading6"/>
      </w:pPr>
      <w:r>
        <w:t>Develops strategies to address immediate crises</w:t>
      </w:r>
    </w:p>
    <w:p w14:paraId="6E9ABD9E" w14:textId="75466138" w:rsidR="003239E5" w:rsidRDefault="003239E5" w:rsidP="00952D5E">
      <w:pPr>
        <w:pStyle w:val="Heading6"/>
      </w:pPr>
      <w:r>
        <w:t>Specific membership is formed based on yellow/red/green flags identified through business</w:t>
      </w:r>
      <w:r w:rsidR="00FA0788">
        <w:t xml:space="preserve"> surveys/conversation guides.</w:t>
      </w:r>
    </w:p>
    <w:p w14:paraId="08815F51" w14:textId="1B9C6CAA" w:rsidR="00FA0788" w:rsidRDefault="00FA0788" w:rsidP="00952D5E">
      <w:pPr>
        <w:pStyle w:val="Heading6"/>
      </w:pPr>
      <w:r>
        <w:t xml:space="preserve">Membership must be prepared to address specific issues </w:t>
      </w:r>
      <w:r w:rsidR="006577DA">
        <w:t>in the timely manner.</w:t>
      </w:r>
    </w:p>
    <w:p w14:paraId="7C2FBC72" w14:textId="49E0666D" w:rsidR="000D10BF" w:rsidRDefault="000D10BF" w:rsidP="00806A9D">
      <w:pPr>
        <w:pStyle w:val="Heading5"/>
        <w:rPr>
          <w:color w:val="000000" w:themeColor="text1"/>
        </w:rPr>
      </w:pPr>
      <w:r>
        <w:rPr>
          <w:color w:val="000000" w:themeColor="text1"/>
        </w:rPr>
        <w:t>Action Team</w:t>
      </w:r>
      <w:r w:rsidR="006577DA">
        <w:rPr>
          <w:color w:val="000000" w:themeColor="text1"/>
        </w:rPr>
        <w:t xml:space="preserve"> – </w:t>
      </w:r>
    </w:p>
    <w:p w14:paraId="4C316566" w14:textId="53E367C6" w:rsidR="006577DA" w:rsidRDefault="006577DA" w:rsidP="006577DA">
      <w:pPr>
        <w:pStyle w:val="Heading6"/>
      </w:pPr>
      <w:r>
        <w:t>Addresses common and specific business issues</w:t>
      </w:r>
    </w:p>
    <w:p w14:paraId="669A9D13" w14:textId="10B698CD" w:rsidR="006577DA" w:rsidRDefault="006577DA" w:rsidP="006577DA">
      <w:pPr>
        <w:pStyle w:val="Heading6"/>
      </w:pPr>
      <w:r>
        <w:t>Membership</w:t>
      </w:r>
      <w:r w:rsidR="00961440">
        <w:t xml:space="preserve"> is usually more stable than that of the Response Team</w:t>
      </w:r>
    </w:p>
    <w:p w14:paraId="406E9E76" w14:textId="2DC4349F" w:rsidR="00961440" w:rsidRDefault="00961440" w:rsidP="006577DA">
      <w:pPr>
        <w:pStyle w:val="Heading6"/>
      </w:pPr>
      <w:r>
        <w:t xml:space="preserve">Works with the Operations Team to </w:t>
      </w:r>
      <w:r w:rsidR="00F876E9">
        <w:t>identify specific issues that arise and program partners that can address specific issues.</w:t>
      </w:r>
    </w:p>
    <w:p w14:paraId="62D6C329" w14:textId="0927DA5F" w:rsidR="004F1CE2" w:rsidRDefault="006E5E70" w:rsidP="006577DA">
      <w:pPr>
        <w:pStyle w:val="Heading6"/>
      </w:pPr>
      <w:r>
        <w:t xml:space="preserve">Most Issues can be broken into more than one part; match each part with the mission </w:t>
      </w:r>
      <w:r w:rsidR="00F3551D">
        <w:t>of specific Action Team members.</w:t>
      </w:r>
    </w:p>
    <w:p w14:paraId="381E9CA6" w14:textId="1DFB4CDC" w:rsidR="00F3551D" w:rsidRDefault="00F3551D" w:rsidP="006577DA">
      <w:pPr>
        <w:pStyle w:val="Heading6"/>
      </w:pPr>
      <w:r>
        <w:t>Designate specific Action Team sub-groups to add</w:t>
      </w:r>
      <w:r w:rsidR="00EA14F3">
        <w:t>ress specific issues.</w:t>
      </w:r>
    </w:p>
    <w:p w14:paraId="0B6278FC" w14:textId="26DB873B" w:rsidR="00EA14F3" w:rsidRPr="00806A9D" w:rsidRDefault="00EA14F3" w:rsidP="006577DA">
      <w:pPr>
        <w:pStyle w:val="Heading6"/>
      </w:pPr>
      <w:r>
        <w:t>Develop an asset</w:t>
      </w:r>
      <w:r w:rsidR="00D65E53">
        <w:t xml:space="preserve"> map of local and non-local technical assistance, education, and service provides to facilitate the </w:t>
      </w:r>
      <w:r w:rsidR="0045581E">
        <w:t>planning process.</w:t>
      </w:r>
    </w:p>
    <w:p w14:paraId="69BC209F" w14:textId="77777777" w:rsidR="00240ECE" w:rsidRPr="0095596D" w:rsidRDefault="004C7D2D">
      <w:pPr>
        <w:pStyle w:val="Heading1"/>
        <w:rPr>
          <w:color w:val="000000" w:themeColor="text1"/>
        </w:rPr>
      </w:pPr>
      <w:r w:rsidRPr="0095596D">
        <w:rPr>
          <w:color w:val="000000" w:themeColor="text1"/>
        </w:rPr>
        <w:t>community meeting</w:t>
      </w:r>
    </w:p>
    <w:p w14:paraId="713C61C1" w14:textId="77777777" w:rsidR="00240ECE" w:rsidRPr="0034246A" w:rsidRDefault="004C7D2D" w:rsidP="00E875F1">
      <w:pPr>
        <w:pStyle w:val="ListParagraph"/>
        <w:numPr>
          <w:ilvl w:val="0"/>
          <w:numId w:val="5"/>
        </w:numPr>
        <w:rPr>
          <w:i/>
          <w:iCs/>
          <w:color w:val="000000" w:themeColor="text1"/>
        </w:rPr>
      </w:pPr>
      <w:r w:rsidRPr="0034246A">
        <w:rPr>
          <w:i/>
          <w:iCs/>
          <w:color w:val="000000" w:themeColor="text1"/>
        </w:rPr>
        <w:t>What BR&amp;E can do for a community.</w:t>
      </w:r>
    </w:p>
    <w:p w14:paraId="2877FDE8" w14:textId="299DF6C3" w:rsidR="00BD0BE0" w:rsidRPr="0034246A" w:rsidRDefault="000F4296" w:rsidP="000F4296">
      <w:pPr>
        <w:pStyle w:val="ListParagraph"/>
        <w:numPr>
          <w:ilvl w:val="1"/>
          <w:numId w:val="5"/>
        </w:numPr>
        <w:rPr>
          <w:i/>
          <w:iCs/>
          <w:color w:val="000000" w:themeColor="text1"/>
        </w:rPr>
      </w:pPr>
      <w:r w:rsidRPr="0034246A">
        <w:rPr>
          <w:i/>
          <w:iCs/>
          <w:color w:val="000000" w:themeColor="text1"/>
        </w:rPr>
        <w:t>SMART Goals</w:t>
      </w:r>
    </w:p>
    <w:p w14:paraId="0BBFEBE8" w14:textId="159FEF08" w:rsidR="000F4296" w:rsidRPr="0095596D" w:rsidRDefault="000F4296" w:rsidP="000F4296">
      <w:pPr>
        <w:pStyle w:val="ListParagraph"/>
        <w:numPr>
          <w:ilvl w:val="2"/>
          <w:numId w:val="5"/>
        </w:numPr>
        <w:rPr>
          <w:color w:val="000000" w:themeColor="text1"/>
        </w:rPr>
      </w:pPr>
      <w:r w:rsidRPr="0095596D">
        <w:rPr>
          <w:color w:val="000000" w:themeColor="text1"/>
        </w:rPr>
        <w:t xml:space="preserve">S </w:t>
      </w:r>
      <w:r w:rsidR="003C4C40" w:rsidRPr="0095596D">
        <w:rPr>
          <w:color w:val="000000" w:themeColor="text1"/>
        </w:rPr>
        <w:t>–</w:t>
      </w:r>
      <w:r w:rsidRPr="0095596D">
        <w:rPr>
          <w:color w:val="000000" w:themeColor="text1"/>
        </w:rPr>
        <w:t xml:space="preserve"> </w:t>
      </w:r>
      <w:r w:rsidR="003C4C40" w:rsidRPr="0095596D">
        <w:rPr>
          <w:color w:val="000000" w:themeColor="text1"/>
        </w:rPr>
        <w:t>Specific/measurable</w:t>
      </w:r>
      <w:r w:rsidR="00A83537" w:rsidRPr="0095596D">
        <w:rPr>
          <w:color w:val="000000" w:themeColor="text1"/>
        </w:rPr>
        <w:t xml:space="preserve"> </w:t>
      </w:r>
      <w:r w:rsidR="00296D95" w:rsidRPr="0095596D">
        <w:rPr>
          <w:color w:val="000000" w:themeColor="text1"/>
        </w:rPr>
        <w:t>–</w:t>
      </w:r>
      <w:r w:rsidR="00A83537" w:rsidRPr="0095596D">
        <w:rPr>
          <w:color w:val="000000" w:themeColor="text1"/>
        </w:rPr>
        <w:t xml:space="preserve"> </w:t>
      </w:r>
      <w:r w:rsidR="00296D95" w:rsidRPr="0095596D">
        <w:rPr>
          <w:color w:val="000000" w:themeColor="text1"/>
        </w:rPr>
        <w:t xml:space="preserve">Goals should </w:t>
      </w:r>
      <w:r w:rsidR="00FE0881" w:rsidRPr="0095596D">
        <w:rPr>
          <w:color w:val="000000" w:themeColor="text1"/>
        </w:rPr>
        <w:t>address specific issues</w:t>
      </w:r>
    </w:p>
    <w:p w14:paraId="27C286B1" w14:textId="5C1AC040" w:rsidR="003C4C40" w:rsidRPr="0095596D" w:rsidRDefault="003C4C40" w:rsidP="000F4296">
      <w:pPr>
        <w:pStyle w:val="ListParagraph"/>
        <w:numPr>
          <w:ilvl w:val="2"/>
          <w:numId w:val="5"/>
        </w:numPr>
        <w:rPr>
          <w:color w:val="000000" w:themeColor="text1"/>
        </w:rPr>
      </w:pPr>
      <w:r w:rsidRPr="0095596D">
        <w:rPr>
          <w:color w:val="000000" w:themeColor="text1"/>
        </w:rPr>
        <w:t>M – Motivating</w:t>
      </w:r>
      <w:r w:rsidR="000D3657" w:rsidRPr="0095596D">
        <w:rPr>
          <w:color w:val="000000" w:themeColor="text1"/>
        </w:rPr>
        <w:t xml:space="preserve"> – Goals ado</w:t>
      </w:r>
      <w:r w:rsidR="00110FAF" w:rsidRPr="0095596D">
        <w:rPr>
          <w:color w:val="000000" w:themeColor="text1"/>
        </w:rPr>
        <w:t>pted by the BR&amp;E program should be interest to the Stakeholder, the program’s Management and Oper</w:t>
      </w:r>
      <w:r w:rsidR="00281513" w:rsidRPr="0095596D">
        <w:rPr>
          <w:color w:val="000000" w:themeColor="text1"/>
        </w:rPr>
        <w:t>ations Teams, the Action and Response Teams, and the general community.</w:t>
      </w:r>
    </w:p>
    <w:p w14:paraId="387D6599" w14:textId="77CE82CA" w:rsidR="003C4C40" w:rsidRPr="0095596D" w:rsidRDefault="003C4C40" w:rsidP="000F4296">
      <w:pPr>
        <w:pStyle w:val="ListParagraph"/>
        <w:numPr>
          <w:ilvl w:val="2"/>
          <w:numId w:val="5"/>
        </w:numPr>
        <w:rPr>
          <w:color w:val="000000" w:themeColor="text1"/>
        </w:rPr>
      </w:pPr>
      <w:r w:rsidRPr="0095596D">
        <w:rPr>
          <w:color w:val="000000" w:themeColor="text1"/>
        </w:rPr>
        <w:t>A – Attainable</w:t>
      </w:r>
      <w:r w:rsidR="00281513" w:rsidRPr="0095596D">
        <w:rPr>
          <w:color w:val="000000" w:themeColor="text1"/>
        </w:rPr>
        <w:t xml:space="preserve"> </w:t>
      </w:r>
      <w:r w:rsidR="00A763C7" w:rsidRPr="0095596D">
        <w:rPr>
          <w:color w:val="000000" w:themeColor="text1"/>
        </w:rPr>
        <w:t>–</w:t>
      </w:r>
      <w:r w:rsidR="00281513" w:rsidRPr="0095596D">
        <w:rPr>
          <w:color w:val="000000" w:themeColor="text1"/>
        </w:rPr>
        <w:t xml:space="preserve"> </w:t>
      </w:r>
      <w:r w:rsidR="00A763C7" w:rsidRPr="0095596D">
        <w:rPr>
          <w:color w:val="000000" w:themeColor="text1"/>
        </w:rPr>
        <w:t xml:space="preserve">Should be able to be achieved by the </w:t>
      </w:r>
      <w:r w:rsidR="001C5FEA" w:rsidRPr="0095596D">
        <w:rPr>
          <w:color w:val="000000" w:themeColor="text1"/>
        </w:rPr>
        <w:t>persons working with the program</w:t>
      </w:r>
    </w:p>
    <w:p w14:paraId="543E4DB1" w14:textId="4462A0F0" w:rsidR="003C4C40" w:rsidRPr="0095596D" w:rsidRDefault="003C4C40" w:rsidP="000F4296">
      <w:pPr>
        <w:pStyle w:val="ListParagraph"/>
        <w:numPr>
          <w:ilvl w:val="2"/>
          <w:numId w:val="5"/>
        </w:numPr>
        <w:rPr>
          <w:color w:val="000000" w:themeColor="text1"/>
        </w:rPr>
      </w:pPr>
      <w:r w:rsidRPr="0095596D">
        <w:rPr>
          <w:color w:val="000000" w:themeColor="text1"/>
        </w:rPr>
        <w:t xml:space="preserve">R </w:t>
      </w:r>
      <w:r w:rsidR="00E74313" w:rsidRPr="0095596D">
        <w:rPr>
          <w:color w:val="000000" w:themeColor="text1"/>
        </w:rPr>
        <w:t>–</w:t>
      </w:r>
      <w:r w:rsidRPr="0095596D">
        <w:rPr>
          <w:color w:val="000000" w:themeColor="text1"/>
        </w:rPr>
        <w:t xml:space="preserve"> Relevant</w:t>
      </w:r>
      <w:r w:rsidR="00E74313" w:rsidRPr="0095596D">
        <w:rPr>
          <w:color w:val="000000" w:themeColor="text1"/>
        </w:rPr>
        <w:t>/Rigorous</w:t>
      </w:r>
      <w:r w:rsidR="001C5FEA" w:rsidRPr="0095596D">
        <w:rPr>
          <w:color w:val="000000" w:themeColor="text1"/>
        </w:rPr>
        <w:t xml:space="preserve"> – Must be relevant to the issues faced by the community’s</w:t>
      </w:r>
      <w:r w:rsidR="009A0675" w:rsidRPr="0095596D">
        <w:rPr>
          <w:color w:val="000000" w:themeColor="text1"/>
        </w:rPr>
        <w:t xml:space="preserve"> businesses.</w:t>
      </w:r>
    </w:p>
    <w:p w14:paraId="26186E74" w14:textId="77777777" w:rsidR="00AB4018" w:rsidRDefault="00E74313" w:rsidP="00AB4018">
      <w:pPr>
        <w:pStyle w:val="ListParagraph"/>
        <w:numPr>
          <w:ilvl w:val="2"/>
          <w:numId w:val="5"/>
        </w:numPr>
        <w:rPr>
          <w:color w:val="000000" w:themeColor="text1"/>
        </w:rPr>
      </w:pPr>
      <w:r w:rsidRPr="0095596D">
        <w:rPr>
          <w:color w:val="000000" w:themeColor="text1"/>
        </w:rPr>
        <w:t>T – Time bound/trackable</w:t>
      </w:r>
      <w:r w:rsidR="009A0675" w:rsidRPr="0095596D">
        <w:rPr>
          <w:color w:val="000000" w:themeColor="text1"/>
        </w:rPr>
        <w:t xml:space="preserve"> </w:t>
      </w:r>
      <w:r w:rsidR="00F61653" w:rsidRPr="0095596D">
        <w:rPr>
          <w:color w:val="000000" w:themeColor="text1"/>
        </w:rPr>
        <w:t>–</w:t>
      </w:r>
      <w:r w:rsidR="009A0675" w:rsidRPr="0095596D">
        <w:rPr>
          <w:color w:val="000000" w:themeColor="text1"/>
        </w:rPr>
        <w:t xml:space="preserve"> </w:t>
      </w:r>
      <w:r w:rsidR="00F61653" w:rsidRPr="0095596D">
        <w:rPr>
          <w:color w:val="000000" w:themeColor="text1"/>
        </w:rPr>
        <w:t>Evaluation me</w:t>
      </w:r>
      <w:r w:rsidR="0044581C" w:rsidRPr="0095596D">
        <w:rPr>
          <w:color w:val="000000" w:themeColor="text1"/>
        </w:rPr>
        <w:t>thods focus on goals that can be measured or are trackable.</w:t>
      </w:r>
    </w:p>
    <w:p w14:paraId="71C5305C" w14:textId="77777777" w:rsidR="00AB4018" w:rsidRPr="00AB4018" w:rsidRDefault="00AB4018" w:rsidP="00AB4018">
      <w:pPr>
        <w:rPr>
          <w:color w:val="000000" w:themeColor="text1"/>
        </w:rPr>
      </w:pPr>
    </w:p>
    <w:p w14:paraId="749652E8" w14:textId="4AB53E00" w:rsidR="00623B1E" w:rsidRPr="00AB4018" w:rsidRDefault="004C7D2D" w:rsidP="00AB4018">
      <w:pPr>
        <w:pStyle w:val="ListParagraph"/>
        <w:numPr>
          <w:ilvl w:val="1"/>
          <w:numId w:val="5"/>
        </w:numPr>
        <w:rPr>
          <w:color w:val="000000" w:themeColor="text1"/>
        </w:rPr>
      </w:pPr>
      <w:r w:rsidRPr="00AB4018">
        <w:rPr>
          <w:i/>
          <w:iCs/>
          <w:color w:val="000000" w:themeColor="text1"/>
        </w:rPr>
        <w:lastRenderedPageBreak/>
        <w:t>What is the objective of the BR&amp;E program.</w:t>
      </w:r>
    </w:p>
    <w:p w14:paraId="42315BB3" w14:textId="77777777" w:rsidR="00FE17B6" w:rsidRPr="0095596D" w:rsidRDefault="00FE17B6" w:rsidP="002225A2">
      <w:pPr>
        <w:numPr>
          <w:ilvl w:val="2"/>
          <w:numId w:val="5"/>
        </w:numPr>
        <w:spacing w:before="40" w:after="0"/>
        <w:outlineLvl w:val="4"/>
        <w:rPr>
          <w:rFonts w:asciiTheme="majorHAnsi" w:eastAsiaTheme="majorEastAsia" w:hAnsiTheme="majorHAnsi" w:cstheme="majorBidi"/>
          <w:iCs/>
          <w:color w:val="000000" w:themeColor="text1"/>
          <w:spacing w:val="6"/>
        </w:rPr>
      </w:pPr>
      <w:r w:rsidRPr="0095596D">
        <w:rPr>
          <w:rFonts w:asciiTheme="majorHAnsi" w:eastAsiaTheme="majorEastAsia" w:hAnsiTheme="majorHAnsi" w:cstheme="majorBidi"/>
          <w:iCs/>
          <w:color w:val="000000" w:themeColor="text1"/>
          <w:spacing w:val="6"/>
        </w:rPr>
        <w:t>Demonstrate to local business that the community appreciates their contribution to the economy.</w:t>
      </w:r>
    </w:p>
    <w:p w14:paraId="7A97B352" w14:textId="77777777" w:rsidR="00FE17B6" w:rsidRPr="0095596D" w:rsidRDefault="00FE17B6" w:rsidP="002225A2">
      <w:pPr>
        <w:numPr>
          <w:ilvl w:val="2"/>
          <w:numId w:val="5"/>
        </w:numPr>
        <w:spacing w:before="40" w:after="0"/>
        <w:outlineLvl w:val="4"/>
        <w:rPr>
          <w:rFonts w:asciiTheme="majorHAnsi" w:eastAsiaTheme="majorEastAsia" w:hAnsiTheme="majorHAnsi" w:cstheme="majorBidi"/>
          <w:iCs/>
          <w:color w:val="000000" w:themeColor="text1"/>
          <w:spacing w:val="6"/>
        </w:rPr>
      </w:pPr>
      <w:r w:rsidRPr="0095596D">
        <w:rPr>
          <w:rFonts w:asciiTheme="majorHAnsi" w:eastAsiaTheme="majorEastAsia" w:hAnsiTheme="majorHAnsi" w:cstheme="majorBidi"/>
          <w:iCs/>
          <w:color w:val="000000" w:themeColor="text1"/>
          <w:spacing w:val="6"/>
        </w:rPr>
        <w:t>Help existing businesses solve problems.</w:t>
      </w:r>
    </w:p>
    <w:p w14:paraId="28C75411" w14:textId="77777777" w:rsidR="00FE17B6" w:rsidRPr="0095596D" w:rsidRDefault="00FE17B6" w:rsidP="002225A2">
      <w:pPr>
        <w:numPr>
          <w:ilvl w:val="2"/>
          <w:numId w:val="5"/>
        </w:numPr>
        <w:spacing w:before="40" w:after="0"/>
        <w:outlineLvl w:val="4"/>
        <w:rPr>
          <w:rFonts w:asciiTheme="majorHAnsi" w:eastAsiaTheme="majorEastAsia" w:hAnsiTheme="majorHAnsi" w:cstheme="majorBidi"/>
          <w:iCs/>
          <w:color w:val="000000" w:themeColor="text1"/>
          <w:spacing w:val="6"/>
        </w:rPr>
      </w:pPr>
      <w:r w:rsidRPr="0095596D">
        <w:rPr>
          <w:rFonts w:asciiTheme="majorHAnsi" w:eastAsiaTheme="majorEastAsia" w:hAnsiTheme="majorHAnsi" w:cstheme="majorBidi"/>
          <w:iCs/>
          <w:color w:val="000000" w:themeColor="text1"/>
          <w:spacing w:val="6"/>
        </w:rPr>
        <w:t>Assist businesses in using programs aimed at helping them become more competitive.</w:t>
      </w:r>
    </w:p>
    <w:p w14:paraId="01F0CCA6" w14:textId="77777777" w:rsidR="00FE17B6" w:rsidRPr="0095596D" w:rsidRDefault="00FE17B6" w:rsidP="002225A2">
      <w:pPr>
        <w:numPr>
          <w:ilvl w:val="2"/>
          <w:numId w:val="5"/>
        </w:numPr>
        <w:spacing w:before="40" w:after="0"/>
        <w:outlineLvl w:val="4"/>
        <w:rPr>
          <w:rFonts w:asciiTheme="majorHAnsi" w:eastAsiaTheme="majorEastAsia" w:hAnsiTheme="majorHAnsi" w:cstheme="majorBidi"/>
          <w:iCs/>
          <w:color w:val="000000" w:themeColor="text1"/>
          <w:spacing w:val="6"/>
        </w:rPr>
      </w:pPr>
      <w:r w:rsidRPr="0095596D">
        <w:rPr>
          <w:rFonts w:asciiTheme="majorHAnsi" w:eastAsiaTheme="majorEastAsia" w:hAnsiTheme="majorHAnsi" w:cstheme="majorBidi"/>
          <w:iCs/>
          <w:color w:val="000000" w:themeColor="text1"/>
          <w:spacing w:val="6"/>
        </w:rPr>
        <w:t>Identify and address issues that face all businesses</w:t>
      </w:r>
    </w:p>
    <w:p w14:paraId="0DE79FD3" w14:textId="77777777" w:rsidR="00FE17B6" w:rsidRPr="0095596D" w:rsidRDefault="00FE17B6" w:rsidP="002225A2">
      <w:pPr>
        <w:numPr>
          <w:ilvl w:val="2"/>
          <w:numId w:val="5"/>
        </w:numPr>
        <w:spacing w:before="40" w:after="0"/>
        <w:outlineLvl w:val="4"/>
        <w:rPr>
          <w:rFonts w:asciiTheme="majorHAnsi" w:eastAsiaTheme="majorEastAsia" w:hAnsiTheme="majorHAnsi" w:cstheme="majorBidi"/>
          <w:iCs/>
          <w:color w:val="000000" w:themeColor="text1"/>
          <w:spacing w:val="6"/>
        </w:rPr>
      </w:pPr>
      <w:r w:rsidRPr="0095596D">
        <w:rPr>
          <w:rFonts w:asciiTheme="majorHAnsi" w:eastAsiaTheme="majorEastAsia" w:hAnsiTheme="majorHAnsi" w:cstheme="majorBidi"/>
          <w:iCs/>
          <w:color w:val="000000" w:themeColor="text1"/>
          <w:spacing w:val="6"/>
        </w:rPr>
        <w:t>Develop strategic plans for long-term BR&amp;E activities</w:t>
      </w:r>
    </w:p>
    <w:p w14:paraId="40957EE1" w14:textId="3D598901" w:rsidR="00FE17B6" w:rsidRPr="0095596D" w:rsidRDefault="00FE17B6" w:rsidP="002225A2">
      <w:pPr>
        <w:numPr>
          <w:ilvl w:val="2"/>
          <w:numId w:val="5"/>
        </w:numPr>
        <w:spacing w:before="40" w:after="0"/>
        <w:outlineLvl w:val="4"/>
        <w:rPr>
          <w:rFonts w:asciiTheme="majorHAnsi" w:eastAsiaTheme="majorEastAsia" w:hAnsiTheme="majorHAnsi" w:cstheme="majorBidi"/>
          <w:iCs/>
          <w:color w:val="000000" w:themeColor="text1"/>
          <w:spacing w:val="6"/>
        </w:rPr>
      </w:pPr>
      <w:r w:rsidRPr="0095596D">
        <w:rPr>
          <w:rFonts w:asciiTheme="majorHAnsi" w:eastAsiaTheme="majorEastAsia" w:hAnsiTheme="majorHAnsi" w:cstheme="majorBidi"/>
          <w:iCs/>
          <w:color w:val="000000" w:themeColor="text1"/>
          <w:spacing w:val="6"/>
        </w:rPr>
        <w:t>Build community capacity to sustain growth/development</w:t>
      </w:r>
    </w:p>
    <w:p w14:paraId="0B5B7174" w14:textId="77777777" w:rsidR="004C7D2D" w:rsidRPr="0034246A" w:rsidRDefault="004C7D2D" w:rsidP="00E875F1">
      <w:pPr>
        <w:pStyle w:val="ListParagraph"/>
        <w:numPr>
          <w:ilvl w:val="0"/>
          <w:numId w:val="5"/>
        </w:numPr>
        <w:rPr>
          <w:i/>
          <w:iCs/>
          <w:color w:val="000000" w:themeColor="text1"/>
        </w:rPr>
      </w:pPr>
      <w:r w:rsidRPr="0034246A">
        <w:rPr>
          <w:i/>
          <w:iCs/>
          <w:color w:val="000000" w:themeColor="text1"/>
        </w:rPr>
        <w:t>What role the community will play in the BR&amp;E Program</w:t>
      </w:r>
    </w:p>
    <w:p w14:paraId="04F5B288" w14:textId="616A73DD" w:rsidR="00F63CC7" w:rsidRDefault="007537A1" w:rsidP="00F63CC7">
      <w:pPr>
        <w:pStyle w:val="ListParagraph"/>
        <w:numPr>
          <w:ilvl w:val="1"/>
          <w:numId w:val="5"/>
        </w:numPr>
        <w:rPr>
          <w:color w:val="000000" w:themeColor="text1"/>
        </w:rPr>
      </w:pPr>
      <w:r>
        <w:rPr>
          <w:color w:val="000000" w:themeColor="text1"/>
        </w:rPr>
        <w:t>Local Players</w:t>
      </w:r>
    </w:p>
    <w:p w14:paraId="2F3812FA" w14:textId="49FD884F" w:rsidR="007537A1" w:rsidRDefault="007537A1" w:rsidP="007537A1">
      <w:pPr>
        <w:pStyle w:val="ListParagraph"/>
        <w:numPr>
          <w:ilvl w:val="2"/>
          <w:numId w:val="5"/>
        </w:numPr>
        <w:rPr>
          <w:color w:val="000000" w:themeColor="text1"/>
        </w:rPr>
      </w:pPr>
      <w:r>
        <w:rPr>
          <w:color w:val="000000" w:themeColor="text1"/>
        </w:rPr>
        <w:t>Stakeholders</w:t>
      </w:r>
    </w:p>
    <w:p w14:paraId="5BED6994" w14:textId="5D695EB4" w:rsidR="007537A1" w:rsidRDefault="007537A1" w:rsidP="007537A1">
      <w:pPr>
        <w:pStyle w:val="ListParagraph"/>
        <w:numPr>
          <w:ilvl w:val="3"/>
          <w:numId w:val="5"/>
        </w:numPr>
        <w:rPr>
          <w:color w:val="000000" w:themeColor="text1"/>
        </w:rPr>
      </w:pPr>
      <w:r>
        <w:rPr>
          <w:color w:val="000000" w:themeColor="text1"/>
        </w:rPr>
        <w:t>Elected Leadership</w:t>
      </w:r>
    </w:p>
    <w:p w14:paraId="29785625" w14:textId="55934D80" w:rsidR="007537A1" w:rsidRDefault="007537A1" w:rsidP="007537A1">
      <w:pPr>
        <w:pStyle w:val="ListParagraph"/>
        <w:numPr>
          <w:ilvl w:val="3"/>
          <w:numId w:val="5"/>
        </w:numPr>
        <w:rPr>
          <w:color w:val="000000" w:themeColor="text1"/>
        </w:rPr>
      </w:pPr>
      <w:r>
        <w:rPr>
          <w:color w:val="000000" w:themeColor="text1"/>
        </w:rPr>
        <w:t>Employees</w:t>
      </w:r>
    </w:p>
    <w:p w14:paraId="3B148CC4" w14:textId="67DA1458" w:rsidR="00AF735C" w:rsidRDefault="007537A1" w:rsidP="00AF735C">
      <w:pPr>
        <w:pStyle w:val="ListParagraph"/>
        <w:numPr>
          <w:ilvl w:val="3"/>
          <w:numId w:val="5"/>
        </w:numPr>
        <w:rPr>
          <w:color w:val="000000" w:themeColor="text1"/>
        </w:rPr>
      </w:pPr>
      <w:r>
        <w:rPr>
          <w:color w:val="000000" w:themeColor="text1"/>
        </w:rPr>
        <w:t>Economic D</w:t>
      </w:r>
      <w:r w:rsidR="00AF735C">
        <w:rPr>
          <w:color w:val="000000" w:themeColor="text1"/>
        </w:rPr>
        <w:t>evelopment Organizations</w:t>
      </w:r>
    </w:p>
    <w:p w14:paraId="4A564B75" w14:textId="3469007E" w:rsidR="00AF735C" w:rsidRDefault="00AF735C" w:rsidP="00AF735C">
      <w:pPr>
        <w:pStyle w:val="ListParagraph"/>
        <w:numPr>
          <w:ilvl w:val="2"/>
          <w:numId w:val="5"/>
        </w:numPr>
        <w:rPr>
          <w:color w:val="000000" w:themeColor="text1"/>
        </w:rPr>
      </w:pPr>
      <w:r>
        <w:rPr>
          <w:color w:val="000000" w:themeColor="text1"/>
        </w:rPr>
        <w:t>Businesses</w:t>
      </w:r>
    </w:p>
    <w:p w14:paraId="5776A0DA" w14:textId="369471C7" w:rsidR="00AF735C" w:rsidRDefault="00AF735C" w:rsidP="00AF735C">
      <w:pPr>
        <w:pStyle w:val="ListParagraph"/>
        <w:numPr>
          <w:ilvl w:val="2"/>
          <w:numId w:val="5"/>
        </w:numPr>
        <w:rPr>
          <w:color w:val="000000" w:themeColor="text1"/>
        </w:rPr>
      </w:pPr>
      <w:r>
        <w:rPr>
          <w:color w:val="000000" w:themeColor="text1"/>
        </w:rPr>
        <w:t>Management Team</w:t>
      </w:r>
    </w:p>
    <w:p w14:paraId="0F1A0A47" w14:textId="4877D9BA" w:rsidR="00AF735C" w:rsidRPr="00AF735C" w:rsidRDefault="00980691" w:rsidP="00AF735C">
      <w:pPr>
        <w:pStyle w:val="ListParagraph"/>
        <w:numPr>
          <w:ilvl w:val="2"/>
          <w:numId w:val="5"/>
        </w:numPr>
        <w:rPr>
          <w:color w:val="000000" w:themeColor="text1"/>
        </w:rPr>
      </w:pPr>
      <w:r>
        <w:rPr>
          <w:color w:val="000000" w:themeColor="text1"/>
        </w:rPr>
        <w:t>Operations Team</w:t>
      </w:r>
    </w:p>
    <w:p w14:paraId="4E1C3606" w14:textId="77777777" w:rsidR="004C7D2D" w:rsidRPr="0034246A" w:rsidRDefault="004C7D2D" w:rsidP="00E875F1">
      <w:pPr>
        <w:pStyle w:val="ListParagraph"/>
        <w:numPr>
          <w:ilvl w:val="0"/>
          <w:numId w:val="5"/>
        </w:numPr>
        <w:rPr>
          <w:i/>
          <w:iCs/>
          <w:color w:val="000000" w:themeColor="text1"/>
        </w:rPr>
      </w:pPr>
      <w:r w:rsidRPr="0034246A">
        <w:rPr>
          <w:i/>
          <w:iCs/>
          <w:color w:val="000000" w:themeColor="text1"/>
        </w:rPr>
        <w:t>Volunteers time</w:t>
      </w:r>
    </w:p>
    <w:p w14:paraId="2B515794" w14:textId="77777777" w:rsidR="004C7D2D" w:rsidRPr="0034246A" w:rsidRDefault="004C7D2D" w:rsidP="00E875F1">
      <w:pPr>
        <w:pStyle w:val="ListParagraph"/>
        <w:numPr>
          <w:ilvl w:val="0"/>
          <w:numId w:val="5"/>
        </w:numPr>
        <w:rPr>
          <w:i/>
          <w:iCs/>
          <w:color w:val="000000" w:themeColor="text1"/>
        </w:rPr>
      </w:pPr>
      <w:r w:rsidRPr="0034246A">
        <w:rPr>
          <w:i/>
          <w:iCs/>
          <w:color w:val="000000" w:themeColor="text1"/>
        </w:rPr>
        <w:t>How long the program will last</w:t>
      </w:r>
    </w:p>
    <w:p w14:paraId="6A99829C" w14:textId="77777777" w:rsidR="004C7D2D" w:rsidRPr="0034246A" w:rsidRDefault="004C7D2D" w:rsidP="00E875F1">
      <w:pPr>
        <w:pStyle w:val="ListParagraph"/>
        <w:numPr>
          <w:ilvl w:val="0"/>
          <w:numId w:val="5"/>
        </w:numPr>
        <w:rPr>
          <w:i/>
          <w:iCs/>
          <w:color w:val="000000" w:themeColor="text1"/>
        </w:rPr>
      </w:pPr>
      <w:r w:rsidRPr="0034246A">
        <w:rPr>
          <w:i/>
          <w:iCs/>
          <w:color w:val="000000" w:themeColor="text1"/>
        </w:rPr>
        <w:t>Cost of the program</w:t>
      </w:r>
    </w:p>
    <w:p w14:paraId="1E347D34" w14:textId="77777777" w:rsidR="004C7D2D" w:rsidRDefault="004C7D2D" w:rsidP="00E875F1">
      <w:pPr>
        <w:pStyle w:val="ListParagraph"/>
        <w:numPr>
          <w:ilvl w:val="0"/>
          <w:numId w:val="5"/>
        </w:numPr>
        <w:rPr>
          <w:i/>
          <w:iCs/>
          <w:color w:val="000000" w:themeColor="text1"/>
        </w:rPr>
      </w:pPr>
      <w:r w:rsidRPr="0034246A">
        <w:rPr>
          <w:i/>
          <w:iCs/>
          <w:color w:val="000000" w:themeColor="text1"/>
        </w:rPr>
        <w:t>What is required from businesses/community to help make program work</w:t>
      </w:r>
    </w:p>
    <w:p w14:paraId="2D683498" w14:textId="6158F12B" w:rsidR="00905BED" w:rsidRDefault="00CD389A" w:rsidP="00905BED">
      <w:pPr>
        <w:pStyle w:val="ListParagraph"/>
        <w:numPr>
          <w:ilvl w:val="1"/>
          <w:numId w:val="5"/>
        </w:numPr>
        <w:rPr>
          <w:color w:val="000000" w:themeColor="text1"/>
        </w:rPr>
      </w:pPr>
      <w:r w:rsidRPr="00CD389A">
        <w:rPr>
          <w:color w:val="000000" w:themeColor="text1"/>
        </w:rPr>
        <w:t>Publicize the program</w:t>
      </w:r>
      <w:r w:rsidR="00A70E49">
        <w:rPr>
          <w:color w:val="000000" w:themeColor="text1"/>
        </w:rPr>
        <w:t xml:space="preserve"> </w:t>
      </w:r>
      <w:r w:rsidR="00D53E69">
        <w:rPr>
          <w:color w:val="000000" w:themeColor="text1"/>
        </w:rPr>
        <w:t>–</w:t>
      </w:r>
      <w:r w:rsidR="00A70E49">
        <w:rPr>
          <w:color w:val="000000" w:themeColor="text1"/>
        </w:rPr>
        <w:t xml:space="preserve"> involve</w:t>
      </w:r>
      <w:r w:rsidR="00D53E69">
        <w:rPr>
          <w:color w:val="000000" w:themeColor="text1"/>
        </w:rPr>
        <w:t xml:space="preserve"> local leaders to provide legitimacy</w:t>
      </w:r>
    </w:p>
    <w:p w14:paraId="5CF75DA0" w14:textId="4A8BECA5" w:rsidR="00CD389A" w:rsidRDefault="00CD389A" w:rsidP="00905BED">
      <w:pPr>
        <w:pStyle w:val="ListParagraph"/>
        <w:numPr>
          <w:ilvl w:val="1"/>
          <w:numId w:val="5"/>
        </w:numPr>
        <w:rPr>
          <w:color w:val="000000" w:themeColor="text1"/>
        </w:rPr>
      </w:pPr>
      <w:r>
        <w:rPr>
          <w:color w:val="000000" w:themeColor="text1"/>
        </w:rPr>
        <w:t>Send letter</w:t>
      </w:r>
      <w:r w:rsidR="002E5DFF">
        <w:rPr>
          <w:color w:val="000000" w:themeColor="text1"/>
        </w:rPr>
        <w:t xml:space="preserve"> of introduction</w:t>
      </w:r>
      <w:r w:rsidR="005D799B">
        <w:rPr>
          <w:color w:val="000000" w:themeColor="text1"/>
        </w:rPr>
        <w:t xml:space="preserve"> to targeted businesses to outline the program</w:t>
      </w:r>
    </w:p>
    <w:p w14:paraId="75007A39" w14:textId="446E564C" w:rsidR="005D799B" w:rsidRPr="00CD389A" w:rsidRDefault="005D799B" w:rsidP="00905BED">
      <w:pPr>
        <w:pStyle w:val="ListParagraph"/>
        <w:numPr>
          <w:ilvl w:val="1"/>
          <w:numId w:val="5"/>
        </w:numPr>
        <w:rPr>
          <w:color w:val="000000" w:themeColor="text1"/>
        </w:rPr>
      </w:pPr>
      <w:r>
        <w:rPr>
          <w:color w:val="000000" w:themeColor="text1"/>
        </w:rPr>
        <w:t>Develop a brochure or fact sheet to inform the public</w:t>
      </w:r>
      <w:r w:rsidR="00A70E49">
        <w:rPr>
          <w:color w:val="000000" w:themeColor="text1"/>
        </w:rPr>
        <w:t xml:space="preserve"> about the program’s objectives.</w:t>
      </w:r>
    </w:p>
    <w:p w14:paraId="4AD1D928" w14:textId="77777777" w:rsidR="00980691" w:rsidRPr="0034246A" w:rsidRDefault="004C7D2D" w:rsidP="00E875F1">
      <w:pPr>
        <w:pStyle w:val="ListParagraph"/>
        <w:numPr>
          <w:ilvl w:val="0"/>
          <w:numId w:val="5"/>
        </w:numPr>
        <w:rPr>
          <w:i/>
          <w:iCs/>
          <w:color w:val="000000" w:themeColor="text1"/>
        </w:rPr>
      </w:pPr>
      <w:r w:rsidRPr="0034246A">
        <w:rPr>
          <w:i/>
          <w:iCs/>
          <w:color w:val="000000" w:themeColor="text1"/>
        </w:rPr>
        <w:t xml:space="preserve">Outside help – </w:t>
      </w:r>
    </w:p>
    <w:p w14:paraId="326D24E7" w14:textId="77777777" w:rsidR="00673D1F" w:rsidRDefault="00673D1F" w:rsidP="00980691">
      <w:pPr>
        <w:pStyle w:val="ListParagraph"/>
        <w:numPr>
          <w:ilvl w:val="1"/>
          <w:numId w:val="5"/>
        </w:numPr>
        <w:rPr>
          <w:color w:val="000000" w:themeColor="text1"/>
        </w:rPr>
      </w:pPr>
      <w:r>
        <w:rPr>
          <w:color w:val="000000" w:themeColor="text1"/>
        </w:rPr>
        <w:t>BREC/BREP</w:t>
      </w:r>
    </w:p>
    <w:p w14:paraId="5781651E" w14:textId="77777777" w:rsidR="00607904" w:rsidRDefault="00673D1F" w:rsidP="00980691">
      <w:pPr>
        <w:pStyle w:val="ListParagraph"/>
        <w:numPr>
          <w:ilvl w:val="1"/>
          <w:numId w:val="5"/>
        </w:numPr>
        <w:rPr>
          <w:color w:val="000000" w:themeColor="text1"/>
        </w:rPr>
      </w:pPr>
      <w:r>
        <w:rPr>
          <w:color w:val="000000" w:themeColor="text1"/>
        </w:rPr>
        <w:t>Regional Economic N</w:t>
      </w:r>
      <w:r w:rsidR="00607904">
        <w:rPr>
          <w:color w:val="000000" w:themeColor="text1"/>
        </w:rPr>
        <w:t>etwork</w:t>
      </w:r>
    </w:p>
    <w:p w14:paraId="6341AB49" w14:textId="77777777" w:rsidR="00607904" w:rsidRDefault="00607904" w:rsidP="00980691">
      <w:pPr>
        <w:pStyle w:val="ListParagraph"/>
        <w:numPr>
          <w:ilvl w:val="1"/>
          <w:numId w:val="5"/>
        </w:numPr>
        <w:rPr>
          <w:color w:val="000000" w:themeColor="text1"/>
        </w:rPr>
      </w:pPr>
      <w:r>
        <w:rPr>
          <w:color w:val="000000" w:themeColor="text1"/>
        </w:rPr>
        <w:t>Universities</w:t>
      </w:r>
    </w:p>
    <w:p w14:paraId="7E1CCA2C" w14:textId="77777777" w:rsidR="00607904" w:rsidRDefault="00607904" w:rsidP="00980691">
      <w:pPr>
        <w:pStyle w:val="ListParagraph"/>
        <w:numPr>
          <w:ilvl w:val="1"/>
          <w:numId w:val="5"/>
        </w:numPr>
        <w:rPr>
          <w:color w:val="000000" w:themeColor="text1"/>
        </w:rPr>
      </w:pPr>
      <w:r>
        <w:rPr>
          <w:color w:val="000000" w:themeColor="text1"/>
        </w:rPr>
        <w:t>Utilities</w:t>
      </w:r>
    </w:p>
    <w:p w14:paraId="5EB40842" w14:textId="4438617D" w:rsidR="00E875F1" w:rsidRPr="0095596D" w:rsidRDefault="004C7D2D" w:rsidP="00980691">
      <w:pPr>
        <w:pStyle w:val="ListParagraph"/>
        <w:numPr>
          <w:ilvl w:val="1"/>
          <w:numId w:val="5"/>
        </w:numPr>
        <w:rPr>
          <w:color w:val="000000" w:themeColor="text1"/>
        </w:rPr>
      </w:pPr>
      <w:r w:rsidRPr="0095596D">
        <w:rPr>
          <w:color w:val="000000" w:themeColor="text1"/>
        </w:rPr>
        <w:t>Colleges, Federal Grants Programs</w:t>
      </w:r>
    </w:p>
    <w:p w14:paraId="6A69701D" w14:textId="2B7097B7" w:rsidR="000004A4" w:rsidRPr="0034246A" w:rsidRDefault="00E875F1" w:rsidP="002D06D5">
      <w:pPr>
        <w:pStyle w:val="ListParagraph"/>
        <w:numPr>
          <w:ilvl w:val="0"/>
          <w:numId w:val="5"/>
        </w:numPr>
        <w:rPr>
          <w:i/>
          <w:iCs/>
          <w:color w:val="000000" w:themeColor="text1"/>
        </w:rPr>
      </w:pPr>
      <w:r w:rsidRPr="0034246A">
        <w:rPr>
          <w:i/>
          <w:iCs/>
          <w:color w:val="000000" w:themeColor="text1"/>
        </w:rPr>
        <w:t>Create a task force</w:t>
      </w:r>
    </w:p>
    <w:p w14:paraId="12C731AF" w14:textId="7898750A" w:rsidR="00E875F1" w:rsidRPr="002D06D5" w:rsidRDefault="00E875F1" w:rsidP="002D06D5">
      <w:pPr>
        <w:pStyle w:val="Heading1"/>
        <w:rPr>
          <w:color w:val="000000" w:themeColor="text1"/>
        </w:rPr>
      </w:pPr>
      <w:r w:rsidRPr="0095596D">
        <w:rPr>
          <w:color w:val="000000" w:themeColor="text1"/>
        </w:rPr>
        <w:t>task forc</w:t>
      </w:r>
      <w:r w:rsidRPr="002D06D5">
        <w:rPr>
          <w:color w:val="000000" w:themeColor="text1"/>
        </w:rPr>
        <w:t>e</w:t>
      </w:r>
    </w:p>
    <w:p w14:paraId="7EC9B972" w14:textId="77777777" w:rsidR="00E875F1" w:rsidRPr="0034246A" w:rsidRDefault="00E875F1" w:rsidP="00E875F1">
      <w:pPr>
        <w:pStyle w:val="Heading3"/>
        <w:rPr>
          <w:i/>
          <w:iCs/>
          <w:color w:val="000000" w:themeColor="text1"/>
        </w:rPr>
      </w:pPr>
      <w:r w:rsidRPr="0034246A">
        <w:rPr>
          <w:i/>
          <w:iCs/>
          <w:color w:val="000000" w:themeColor="text1"/>
        </w:rPr>
        <w:t>Create a task force from volunteers and businesses</w:t>
      </w:r>
    </w:p>
    <w:p w14:paraId="1BDC576F" w14:textId="6249FB08" w:rsidR="00E875F1" w:rsidRPr="006B47F9" w:rsidRDefault="009F029B" w:rsidP="00E875F1">
      <w:pPr>
        <w:pStyle w:val="Heading4"/>
        <w:rPr>
          <w:color w:val="000000" w:themeColor="text1"/>
        </w:rPr>
      </w:pPr>
      <w:r>
        <w:rPr>
          <w:i w:val="0"/>
          <w:iCs w:val="0"/>
          <w:color w:val="000000" w:themeColor="text1"/>
        </w:rPr>
        <w:t>A</w:t>
      </w:r>
      <w:r w:rsidR="006B47F9">
        <w:rPr>
          <w:i w:val="0"/>
          <w:iCs w:val="0"/>
          <w:color w:val="000000" w:themeColor="text1"/>
        </w:rPr>
        <w:t>doption of strategic planning methods/process</w:t>
      </w:r>
    </w:p>
    <w:p w14:paraId="18423417" w14:textId="3EB94A3E" w:rsidR="006B47F9" w:rsidRPr="006B47F9" w:rsidRDefault="006B47F9" w:rsidP="00E875F1">
      <w:pPr>
        <w:pStyle w:val="Heading4"/>
        <w:rPr>
          <w:color w:val="000000" w:themeColor="text1"/>
        </w:rPr>
      </w:pPr>
      <w:r>
        <w:rPr>
          <w:i w:val="0"/>
          <w:iCs w:val="0"/>
          <w:color w:val="000000" w:themeColor="text1"/>
        </w:rPr>
        <w:t>Listing of individuals who will take responsibility</w:t>
      </w:r>
    </w:p>
    <w:p w14:paraId="7995B23E" w14:textId="168079C7" w:rsidR="006B47F9" w:rsidRPr="00482B52" w:rsidRDefault="006B47F9" w:rsidP="00E875F1">
      <w:pPr>
        <w:pStyle w:val="Heading4"/>
        <w:rPr>
          <w:color w:val="000000" w:themeColor="text1"/>
        </w:rPr>
      </w:pPr>
      <w:r>
        <w:rPr>
          <w:i w:val="0"/>
          <w:iCs w:val="0"/>
          <w:color w:val="000000" w:themeColor="text1"/>
        </w:rPr>
        <w:t>L</w:t>
      </w:r>
      <w:r w:rsidR="00482B52">
        <w:rPr>
          <w:i w:val="0"/>
          <w:iCs w:val="0"/>
          <w:color w:val="000000" w:themeColor="text1"/>
        </w:rPr>
        <w:t>ength of time between report completion and project implementation/completion</w:t>
      </w:r>
    </w:p>
    <w:p w14:paraId="16B97EA6" w14:textId="15B4DFAB" w:rsidR="00482B52" w:rsidRPr="00482B52" w:rsidRDefault="00482B52" w:rsidP="00E875F1">
      <w:pPr>
        <w:pStyle w:val="Heading4"/>
        <w:rPr>
          <w:color w:val="000000" w:themeColor="text1"/>
        </w:rPr>
      </w:pPr>
      <w:r>
        <w:rPr>
          <w:i w:val="0"/>
          <w:iCs w:val="0"/>
          <w:color w:val="000000" w:themeColor="text1"/>
        </w:rPr>
        <w:lastRenderedPageBreak/>
        <w:t>Participation</w:t>
      </w:r>
    </w:p>
    <w:p w14:paraId="1D8397B2" w14:textId="3C6C0472" w:rsidR="00482B52" w:rsidRPr="00B20A89" w:rsidRDefault="00B20A89" w:rsidP="00E875F1">
      <w:pPr>
        <w:pStyle w:val="Heading4"/>
        <w:rPr>
          <w:color w:val="000000" w:themeColor="text1"/>
        </w:rPr>
      </w:pPr>
      <w:r>
        <w:rPr>
          <w:i w:val="0"/>
          <w:iCs w:val="0"/>
          <w:color w:val="000000" w:themeColor="text1"/>
        </w:rPr>
        <w:t>Having an adequate complement of resources</w:t>
      </w:r>
    </w:p>
    <w:p w14:paraId="130DFC76" w14:textId="7ECC61EA" w:rsidR="00B20A89" w:rsidRPr="00B20A89" w:rsidRDefault="00B20A89" w:rsidP="00E875F1">
      <w:pPr>
        <w:pStyle w:val="Heading4"/>
        <w:rPr>
          <w:color w:val="000000" w:themeColor="text1"/>
        </w:rPr>
      </w:pPr>
      <w:r>
        <w:rPr>
          <w:i w:val="0"/>
          <w:iCs w:val="0"/>
          <w:color w:val="000000" w:themeColor="text1"/>
        </w:rPr>
        <w:t>Presence of full-time professionals in the community</w:t>
      </w:r>
    </w:p>
    <w:p w14:paraId="6DC78F24" w14:textId="6A9D6E6A" w:rsidR="00B20A89" w:rsidRPr="0095596D" w:rsidRDefault="00B20A89" w:rsidP="00E875F1">
      <w:pPr>
        <w:pStyle w:val="Heading4"/>
        <w:rPr>
          <w:color w:val="000000" w:themeColor="text1"/>
        </w:rPr>
      </w:pPr>
      <w:r>
        <w:rPr>
          <w:i w:val="0"/>
          <w:iCs w:val="0"/>
          <w:color w:val="000000" w:themeColor="text1"/>
        </w:rPr>
        <w:t>Effective program ev</w:t>
      </w:r>
      <w:r w:rsidR="008E71AC">
        <w:rPr>
          <w:i w:val="0"/>
          <w:iCs w:val="0"/>
          <w:color w:val="000000" w:themeColor="text1"/>
        </w:rPr>
        <w:t>aluation/accountability</w:t>
      </w:r>
    </w:p>
    <w:p w14:paraId="6F12EB1A" w14:textId="77777777" w:rsidR="00E875F1" w:rsidRPr="0034246A" w:rsidRDefault="00E875F1" w:rsidP="00E875F1">
      <w:pPr>
        <w:pStyle w:val="Heading3"/>
        <w:rPr>
          <w:i/>
          <w:iCs/>
          <w:color w:val="000000" w:themeColor="text1"/>
        </w:rPr>
      </w:pPr>
      <w:r w:rsidRPr="0034246A">
        <w:rPr>
          <w:i/>
          <w:iCs/>
          <w:color w:val="000000" w:themeColor="text1"/>
        </w:rPr>
        <w:t>What are the roles of the individuals in the task force</w:t>
      </w:r>
    </w:p>
    <w:p w14:paraId="43D243F9" w14:textId="77777777" w:rsidR="00E875F1" w:rsidRPr="0034246A" w:rsidRDefault="00E875F1" w:rsidP="00E875F1">
      <w:pPr>
        <w:pStyle w:val="Heading4"/>
        <w:rPr>
          <w:i w:val="0"/>
          <w:iCs w:val="0"/>
          <w:color w:val="000000" w:themeColor="text1"/>
        </w:rPr>
      </w:pPr>
      <w:r w:rsidRPr="0034246A">
        <w:rPr>
          <w:i w:val="0"/>
          <w:iCs w:val="0"/>
          <w:color w:val="000000" w:themeColor="text1"/>
        </w:rPr>
        <w:t>Media</w:t>
      </w:r>
    </w:p>
    <w:p w14:paraId="7486874A" w14:textId="77777777" w:rsidR="00E875F1" w:rsidRPr="0034246A" w:rsidRDefault="00E875F1" w:rsidP="00E875F1">
      <w:pPr>
        <w:pStyle w:val="Heading4"/>
        <w:rPr>
          <w:i w:val="0"/>
          <w:iCs w:val="0"/>
          <w:color w:val="000000" w:themeColor="text1"/>
        </w:rPr>
      </w:pPr>
      <w:r w:rsidRPr="0034246A">
        <w:rPr>
          <w:i w:val="0"/>
          <w:iCs w:val="0"/>
          <w:color w:val="000000" w:themeColor="text1"/>
        </w:rPr>
        <w:t>Business Resources</w:t>
      </w:r>
    </w:p>
    <w:p w14:paraId="680107EF" w14:textId="77777777" w:rsidR="00E875F1" w:rsidRPr="0034246A" w:rsidRDefault="00E875F1" w:rsidP="00E875F1">
      <w:pPr>
        <w:pStyle w:val="Heading4"/>
        <w:rPr>
          <w:i w:val="0"/>
          <w:iCs w:val="0"/>
          <w:color w:val="000000" w:themeColor="text1"/>
        </w:rPr>
      </w:pPr>
      <w:r w:rsidRPr="0034246A">
        <w:rPr>
          <w:i w:val="0"/>
          <w:iCs w:val="0"/>
          <w:color w:val="000000" w:themeColor="text1"/>
        </w:rPr>
        <w:t>Task force operation</w:t>
      </w:r>
    </w:p>
    <w:p w14:paraId="0A9A44F4" w14:textId="77777777" w:rsidR="00E875F1" w:rsidRPr="0034246A" w:rsidRDefault="00E875F1" w:rsidP="00E875F1">
      <w:pPr>
        <w:pStyle w:val="Heading3"/>
        <w:rPr>
          <w:i/>
          <w:iCs/>
          <w:color w:val="000000" w:themeColor="text1"/>
        </w:rPr>
      </w:pPr>
      <w:r w:rsidRPr="0034246A">
        <w:rPr>
          <w:i/>
          <w:iCs/>
          <w:color w:val="000000" w:themeColor="text1"/>
        </w:rPr>
        <w:t>Plan for work</w:t>
      </w:r>
    </w:p>
    <w:p w14:paraId="5B53F20C" w14:textId="77777777" w:rsidR="00E875F1" w:rsidRPr="0034246A" w:rsidRDefault="00E875F1" w:rsidP="00E875F1">
      <w:pPr>
        <w:pStyle w:val="Heading4"/>
        <w:rPr>
          <w:i w:val="0"/>
          <w:iCs w:val="0"/>
          <w:color w:val="000000" w:themeColor="text1"/>
        </w:rPr>
      </w:pPr>
      <w:r w:rsidRPr="0034246A">
        <w:rPr>
          <w:i w:val="0"/>
          <w:iCs w:val="0"/>
          <w:color w:val="000000" w:themeColor="text1"/>
        </w:rPr>
        <w:t xml:space="preserve">Details for </w:t>
      </w:r>
      <w:r w:rsidR="00616B43" w:rsidRPr="0034246A">
        <w:rPr>
          <w:i w:val="0"/>
          <w:iCs w:val="0"/>
          <w:color w:val="000000" w:themeColor="text1"/>
        </w:rPr>
        <w:t>workflow</w:t>
      </w:r>
    </w:p>
    <w:p w14:paraId="3E79930C" w14:textId="77777777" w:rsidR="00E875F1" w:rsidRPr="0034246A" w:rsidRDefault="00E875F1" w:rsidP="00E875F1">
      <w:pPr>
        <w:pStyle w:val="Heading4"/>
        <w:rPr>
          <w:i w:val="0"/>
          <w:iCs w:val="0"/>
          <w:color w:val="000000" w:themeColor="text1"/>
        </w:rPr>
      </w:pPr>
      <w:r w:rsidRPr="0034246A">
        <w:rPr>
          <w:i w:val="0"/>
          <w:iCs w:val="0"/>
          <w:color w:val="000000" w:themeColor="text1"/>
        </w:rPr>
        <w:t>Activate plan</w:t>
      </w:r>
    </w:p>
    <w:p w14:paraId="590B0149" w14:textId="77777777" w:rsidR="00E875F1" w:rsidRPr="0034246A" w:rsidRDefault="00E875F1" w:rsidP="00E875F1">
      <w:pPr>
        <w:pStyle w:val="Heading4"/>
        <w:rPr>
          <w:i w:val="0"/>
          <w:iCs w:val="0"/>
          <w:color w:val="000000" w:themeColor="text1"/>
        </w:rPr>
      </w:pPr>
      <w:r w:rsidRPr="0034246A">
        <w:rPr>
          <w:i w:val="0"/>
          <w:iCs w:val="0"/>
          <w:color w:val="000000" w:themeColor="text1"/>
        </w:rPr>
        <w:t>Develop Team Leaders</w:t>
      </w:r>
    </w:p>
    <w:p w14:paraId="163D23C4" w14:textId="77777777" w:rsidR="00E875F1" w:rsidRPr="0034246A" w:rsidRDefault="00E875F1" w:rsidP="00E875F1">
      <w:pPr>
        <w:pStyle w:val="Heading3"/>
        <w:rPr>
          <w:i/>
          <w:iCs/>
          <w:color w:val="000000" w:themeColor="text1"/>
        </w:rPr>
      </w:pPr>
      <w:r w:rsidRPr="0034246A">
        <w:rPr>
          <w:i/>
          <w:iCs/>
          <w:color w:val="000000" w:themeColor="text1"/>
        </w:rPr>
        <w:t>Plan of work discussion</w:t>
      </w:r>
    </w:p>
    <w:p w14:paraId="4291CC4D" w14:textId="77777777" w:rsidR="00E875F1" w:rsidRPr="0034246A" w:rsidRDefault="00E875F1" w:rsidP="00E875F1">
      <w:pPr>
        <w:pStyle w:val="Heading3"/>
        <w:rPr>
          <w:i/>
          <w:iCs/>
          <w:color w:val="000000" w:themeColor="text1"/>
        </w:rPr>
      </w:pPr>
      <w:r w:rsidRPr="0034246A">
        <w:rPr>
          <w:i/>
          <w:iCs/>
          <w:color w:val="000000" w:themeColor="text1"/>
        </w:rPr>
        <w:t>Plan of work template</w:t>
      </w:r>
    </w:p>
    <w:p w14:paraId="6E57855B" w14:textId="77777777" w:rsidR="00E875F1" w:rsidRPr="0034246A" w:rsidRDefault="00E875F1" w:rsidP="00E875F1">
      <w:pPr>
        <w:pStyle w:val="Heading4"/>
        <w:rPr>
          <w:i w:val="0"/>
          <w:iCs w:val="0"/>
          <w:color w:val="000000" w:themeColor="text1"/>
        </w:rPr>
      </w:pPr>
      <w:r w:rsidRPr="0034246A">
        <w:rPr>
          <w:i w:val="0"/>
          <w:iCs w:val="0"/>
          <w:color w:val="000000" w:themeColor="text1"/>
        </w:rPr>
        <w:t>Get information that is needed to the people that need it</w:t>
      </w:r>
    </w:p>
    <w:p w14:paraId="2EA3D6AA" w14:textId="77777777" w:rsidR="00E875F1" w:rsidRPr="0095596D" w:rsidRDefault="00E875F1" w:rsidP="00E875F1">
      <w:pPr>
        <w:pStyle w:val="Heading1"/>
        <w:rPr>
          <w:color w:val="000000" w:themeColor="text1"/>
        </w:rPr>
      </w:pPr>
      <w:r w:rsidRPr="0095596D">
        <w:rPr>
          <w:color w:val="000000" w:themeColor="text1"/>
        </w:rPr>
        <w:t>Visitation training</w:t>
      </w:r>
    </w:p>
    <w:p w14:paraId="5E6F1318" w14:textId="77777777" w:rsidR="00E875F1" w:rsidRPr="0095596D" w:rsidRDefault="00E875F1" w:rsidP="00E875F1">
      <w:pPr>
        <w:pStyle w:val="Heading3"/>
        <w:rPr>
          <w:color w:val="000000" w:themeColor="text1"/>
        </w:rPr>
      </w:pPr>
      <w:r w:rsidRPr="0095596D">
        <w:rPr>
          <w:color w:val="000000" w:themeColor="text1"/>
        </w:rPr>
        <w:t>Plan what the visitation will look like</w:t>
      </w:r>
    </w:p>
    <w:p w14:paraId="0E16F25F" w14:textId="62845904" w:rsidR="00C2245A" w:rsidRPr="009D7521" w:rsidRDefault="0012769B" w:rsidP="009D7521">
      <w:pPr>
        <w:pStyle w:val="Heading5"/>
        <w:rPr>
          <w:i w:val="0"/>
          <w:iCs/>
          <w:color w:val="000000" w:themeColor="text1"/>
        </w:rPr>
      </w:pPr>
      <w:r w:rsidRPr="0095596D">
        <w:rPr>
          <w:color w:val="000000" w:themeColor="text1"/>
        </w:rPr>
        <w:t>Pre-meeting Preparations</w:t>
      </w:r>
      <w:r w:rsidR="005B7299" w:rsidRPr="0095596D">
        <w:rPr>
          <w:color w:val="000000" w:themeColor="text1"/>
        </w:rPr>
        <w:t xml:space="preserve"> – </w:t>
      </w:r>
      <w:r w:rsidR="005B7299" w:rsidRPr="0095596D">
        <w:rPr>
          <w:i w:val="0"/>
          <w:iCs/>
          <w:color w:val="000000" w:themeColor="text1"/>
        </w:rPr>
        <w:t xml:space="preserve">Publicize the program; Involve local </w:t>
      </w:r>
      <w:r w:rsidR="00693C0B" w:rsidRPr="0095596D">
        <w:rPr>
          <w:i w:val="0"/>
          <w:iCs/>
          <w:color w:val="000000" w:themeColor="text1"/>
        </w:rPr>
        <w:t>leaders. Send a letter of introduction to targeted businesses to outline the program. D</w:t>
      </w:r>
      <w:r w:rsidR="00D8777E" w:rsidRPr="0095596D">
        <w:rPr>
          <w:i w:val="0"/>
          <w:iCs/>
          <w:color w:val="000000" w:themeColor="text1"/>
        </w:rPr>
        <w:t xml:space="preserve">evelop a brochure of fact sheet to inform the public about the </w:t>
      </w:r>
      <w:r w:rsidR="00527FCA" w:rsidRPr="0095596D">
        <w:rPr>
          <w:i w:val="0"/>
          <w:iCs/>
          <w:color w:val="000000" w:themeColor="text1"/>
        </w:rPr>
        <w:t>program’s</w:t>
      </w:r>
      <w:r w:rsidR="00D8777E" w:rsidRPr="0095596D">
        <w:rPr>
          <w:i w:val="0"/>
          <w:iCs/>
          <w:color w:val="000000" w:themeColor="text1"/>
        </w:rPr>
        <w:t xml:space="preserve"> objec</w:t>
      </w:r>
      <w:r w:rsidR="00527FCA" w:rsidRPr="0095596D">
        <w:rPr>
          <w:i w:val="0"/>
          <w:iCs/>
          <w:color w:val="000000" w:themeColor="text1"/>
        </w:rPr>
        <w:t xml:space="preserve">tives. </w:t>
      </w:r>
      <w:r w:rsidR="0092447A" w:rsidRPr="009D7521">
        <w:rPr>
          <w:i w:val="0"/>
          <w:iCs/>
          <w:color w:val="000000" w:themeColor="text1"/>
        </w:rPr>
        <w:t>Break the community into a grid for canvasing</w:t>
      </w:r>
    </w:p>
    <w:p w14:paraId="04A35595" w14:textId="3509ED8E" w:rsidR="00B864D0" w:rsidRPr="0095596D" w:rsidRDefault="00F2156A" w:rsidP="00F2156A">
      <w:pPr>
        <w:pStyle w:val="Heading5"/>
        <w:rPr>
          <w:color w:val="000000" w:themeColor="text1"/>
        </w:rPr>
      </w:pPr>
      <w:r w:rsidRPr="0095596D">
        <w:rPr>
          <w:color w:val="000000" w:themeColor="text1"/>
        </w:rPr>
        <w:t xml:space="preserve">Who is going where? – </w:t>
      </w:r>
      <w:r w:rsidRPr="0095596D">
        <w:rPr>
          <w:i w:val="0"/>
          <w:iCs/>
          <w:color w:val="000000" w:themeColor="text1"/>
        </w:rPr>
        <w:t>Operations Team review any problem survey questions. Designate visitation teams or individuals to visit firms if not already assigned.</w:t>
      </w:r>
    </w:p>
    <w:p w14:paraId="609D0643" w14:textId="7F7AF0F2" w:rsidR="00F2156A" w:rsidRPr="0095596D" w:rsidRDefault="00F2156A" w:rsidP="00F2156A">
      <w:pPr>
        <w:pStyle w:val="Heading5"/>
        <w:rPr>
          <w:color w:val="000000" w:themeColor="text1"/>
        </w:rPr>
      </w:pPr>
      <w:r w:rsidRPr="0095596D">
        <w:rPr>
          <w:color w:val="000000" w:themeColor="text1"/>
        </w:rPr>
        <w:t xml:space="preserve">What they are going to do? – </w:t>
      </w:r>
      <w:r w:rsidRPr="0095596D">
        <w:rPr>
          <w:i w:val="0"/>
          <w:iCs/>
          <w:color w:val="000000" w:themeColor="text1"/>
        </w:rPr>
        <w:t>Select recorder and interviewer. Distribute the official surveys. Read the survey and guidelines before interviews. Understand deadlines and contact information.</w:t>
      </w:r>
    </w:p>
    <w:p w14:paraId="21D0A044" w14:textId="28E6189E" w:rsidR="00697B0B" w:rsidRPr="00697B0B" w:rsidRDefault="001A10A9" w:rsidP="00697B0B">
      <w:pPr>
        <w:pStyle w:val="Heading5"/>
        <w:rPr>
          <w:color w:val="000000" w:themeColor="text1"/>
        </w:rPr>
      </w:pPr>
      <w:r w:rsidRPr="0095596D">
        <w:rPr>
          <w:color w:val="000000" w:themeColor="text1"/>
        </w:rPr>
        <w:t xml:space="preserve">Where are they going? </w:t>
      </w:r>
      <w:r w:rsidR="00411FDC">
        <w:rPr>
          <w:color w:val="000000" w:themeColor="text1"/>
        </w:rPr>
        <w:t>–</w:t>
      </w:r>
      <w:r w:rsidR="0095234A">
        <w:rPr>
          <w:color w:val="000000" w:themeColor="text1"/>
        </w:rPr>
        <w:t xml:space="preserve"> </w:t>
      </w:r>
      <w:r w:rsidR="00697B0B">
        <w:rPr>
          <w:i w:val="0"/>
          <w:iCs/>
          <w:color w:val="000000" w:themeColor="text1"/>
        </w:rPr>
        <w:t xml:space="preserve">The visit setup should also be left up to the </w:t>
      </w:r>
      <w:r w:rsidR="002F1EEE">
        <w:rPr>
          <w:i w:val="0"/>
          <w:iCs/>
          <w:color w:val="000000" w:themeColor="text1"/>
        </w:rPr>
        <w:t>firm, but with some caveats. The place of business may be best</w:t>
      </w:r>
      <w:r w:rsidR="00956135">
        <w:rPr>
          <w:i w:val="0"/>
          <w:iCs/>
          <w:color w:val="000000" w:themeColor="text1"/>
        </w:rPr>
        <w:t xml:space="preserve"> due to fewer “non formal” interruptions.</w:t>
      </w:r>
    </w:p>
    <w:p w14:paraId="1F7CA23C" w14:textId="13A79309" w:rsidR="00411FDC" w:rsidRPr="007F6D42" w:rsidRDefault="00411FDC" w:rsidP="007F6D42">
      <w:pPr>
        <w:pStyle w:val="Heading5"/>
        <w:rPr>
          <w:color w:val="000000" w:themeColor="text1"/>
        </w:rPr>
      </w:pPr>
      <w:r w:rsidRPr="007F6D42">
        <w:rPr>
          <w:color w:val="000000" w:themeColor="text1"/>
        </w:rPr>
        <w:t xml:space="preserve">When will the visits happen? – </w:t>
      </w:r>
      <w:r w:rsidR="00956135">
        <w:rPr>
          <w:i w:val="0"/>
          <w:iCs/>
          <w:color w:val="000000" w:themeColor="text1"/>
        </w:rPr>
        <w:t>This sho</w:t>
      </w:r>
      <w:r w:rsidR="00B957F1">
        <w:rPr>
          <w:i w:val="0"/>
          <w:iCs/>
          <w:color w:val="000000" w:themeColor="text1"/>
        </w:rPr>
        <w:t xml:space="preserve">uld be left up to the firm. Be aware that the firm owner/manager may want to meet before 8:00 </w:t>
      </w:r>
      <w:r w:rsidR="009609ED">
        <w:rPr>
          <w:i w:val="0"/>
          <w:iCs/>
          <w:color w:val="000000" w:themeColor="text1"/>
        </w:rPr>
        <w:t>am or after 5:00 pm</w:t>
      </w:r>
    </w:p>
    <w:p w14:paraId="6E683E61" w14:textId="1CD19F14" w:rsidR="004C29B4" w:rsidRDefault="0012769B" w:rsidP="0012769B">
      <w:pPr>
        <w:pStyle w:val="Heading4"/>
        <w:rPr>
          <w:color w:val="000000" w:themeColor="text1"/>
        </w:rPr>
      </w:pPr>
      <w:r w:rsidRPr="0095596D">
        <w:rPr>
          <w:color w:val="000000" w:themeColor="text1"/>
        </w:rPr>
        <w:t>Firm Visits</w:t>
      </w:r>
      <w:r w:rsidR="00D83C50">
        <w:rPr>
          <w:color w:val="000000" w:themeColor="text1"/>
        </w:rPr>
        <w:t xml:space="preserve"> </w:t>
      </w:r>
      <w:r w:rsidR="00726FB3">
        <w:rPr>
          <w:color w:val="000000" w:themeColor="text1"/>
        </w:rPr>
        <w:t>–</w:t>
      </w:r>
      <w:r w:rsidR="00D83C50">
        <w:rPr>
          <w:color w:val="000000" w:themeColor="text1"/>
        </w:rPr>
        <w:t xml:space="preserve"> </w:t>
      </w:r>
      <w:r w:rsidR="00C66995">
        <w:rPr>
          <w:color w:val="000000" w:themeColor="text1"/>
        </w:rPr>
        <w:t>Operations Team</w:t>
      </w:r>
    </w:p>
    <w:p w14:paraId="3EF0A694" w14:textId="2120479E" w:rsidR="0012769B" w:rsidRPr="009E72A5" w:rsidRDefault="00726FB3" w:rsidP="004C29B4">
      <w:pPr>
        <w:pStyle w:val="Heading5"/>
        <w:rPr>
          <w:i w:val="0"/>
          <w:iCs/>
          <w:color w:val="000000" w:themeColor="text1"/>
        </w:rPr>
      </w:pPr>
      <w:r w:rsidRPr="009E72A5">
        <w:rPr>
          <w:i w:val="0"/>
          <w:iCs/>
          <w:color w:val="000000" w:themeColor="text1"/>
        </w:rPr>
        <w:t>Copy of the firm’s letter introducing the program.</w:t>
      </w:r>
    </w:p>
    <w:p w14:paraId="2029D485" w14:textId="3EA65716" w:rsidR="004C29B4" w:rsidRPr="009E72A5" w:rsidRDefault="004C29B4" w:rsidP="004C29B4">
      <w:pPr>
        <w:pStyle w:val="Heading5"/>
        <w:rPr>
          <w:i w:val="0"/>
          <w:iCs/>
          <w:color w:val="000000" w:themeColor="text1"/>
        </w:rPr>
      </w:pPr>
      <w:r w:rsidRPr="009E72A5">
        <w:rPr>
          <w:i w:val="0"/>
          <w:iCs/>
          <w:color w:val="000000" w:themeColor="text1"/>
        </w:rPr>
        <w:t>Copy of the program timeline</w:t>
      </w:r>
    </w:p>
    <w:p w14:paraId="3B77B2E8" w14:textId="49C55F50" w:rsidR="004C29B4" w:rsidRPr="009E72A5" w:rsidRDefault="004C29B4" w:rsidP="004C29B4">
      <w:pPr>
        <w:pStyle w:val="Heading5"/>
        <w:rPr>
          <w:i w:val="0"/>
          <w:iCs/>
          <w:color w:val="000000" w:themeColor="text1"/>
        </w:rPr>
      </w:pPr>
      <w:r w:rsidRPr="009E72A5">
        <w:rPr>
          <w:i w:val="0"/>
          <w:iCs/>
          <w:color w:val="000000" w:themeColor="text1"/>
        </w:rPr>
        <w:lastRenderedPageBreak/>
        <w:t xml:space="preserve">Survey </w:t>
      </w:r>
      <w:r w:rsidR="00C376F4" w:rsidRPr="009E72A5">
        <w:rPr>
          <w:i w:val="0"/>
          <w:iCs/>
          <w:color w:val="000000" w:themeColor="text1"/>
        </w:rPr>
        <w:t>or diagnostic tool</w:t>
      </w:r>
    </w:p>
    <w:p w14:paraId="24F19D2A" w14:textId="63D05733" w:rsidR="00C376F4" w:rsidRPr="009E72A5" w:rsidRDefault="00C376F4" w:rsidP="004C29B4">
      <w:pPr>
        <w:pStyle w:val="Heading5"/>
        <w:rPr>
          <w:i w:val="0"/>
          <w:iCs/>
          <w:color w:val="000000" w:themeColor="text1"/>
        </w:rPr>
      </w:pPr>
      <w:r w:rsidRPr="009E72A5">
        <w:rPr>
          <w:i w:val="0"/>
          <w:iCs/>
          <w:color w:val="000000" w:themeColor="text1"/>
        </w:rPr>
        <w:t>Copy of the local BR&amp;E brochure, clearly articu</w:t>
      </w:r>
      <w:r w:rsidR="00926849" w:rsidRPr="009E72A5">
        <w:rPr>
          <w:i w:val="0"/>
          <w:iCs/>
          <w:color w:val="000000" w:themeColor="text1"/>
        </w:rPr>
        <w:t>lating goals.</w:t>
      </w:r>
    </w:p>
    <w:p w14:paraId="1945C0D1" w14:textId="058DD4C1" w:rsidR="00926849" w:rsidRDefault="00926849" w:rsidP="004C29B4">
      <w:pPr>
        <w:pStyle w:val="Heading5"/>
        <w:rPr>
          <w:i w:val="0"/>
          <w:iCs/>
          <w:color w:val="000000" w:themeColor="text1"/>
        </w:rPr>
      </w:pPr>
      <w:r w:rsidRPr="009E72A5">
        <w:rPr>
          <w:i w:val="0"/>
          <w:iCs/>
          <w:color w:val="000000" w:themeColor="text1"/>
        </w:rPr>
        <w:t>Copy of the “Is it For Our Community</w:t>
      </w:r>
      <w:r w:rsidR="007E6D5F" w:rsidRPr="009E72A5">
        <w:rPr>
          <w:i w:val="0"/>
          <w:iCs/>
          <w:color w:val="000000" w:themeColor="text1"/>
        </w:rPr>
        <w:t>?”</w:t>
      </w:r>
      <w:r w:rsidR="007E6D5F">
        <w:rPr>
          <w:i w:val="0"/>
          <w:iCs/>
          <w:color w:val="000000" w:themeColor="text1"/>
        </w:rPr>
        <w:t xml:space="preserve"> assessment</w:t>
      </w:r>
      <w:r w:rsidR="00F70373">
        <w:rPr>
          <w:i w:val="0"/>
          <w:iCs/>
          <w:color w:val="000000" w:themeColor="text1"/>
        </w:rPr>
        <w:t xml:space="preserve"> responses from the Management Team and S</w:t>
      </w:r>
      <w:r w:rsidR="00FF267E">
        <w:rPr>
          <w:i w:val="0"/>
          <w:iCs/>
          <w:color w:val="000000" w:themeColor="text1"/>
        </w:rPr>
        <w:t>takeholders.</w:t>
      </w:r>
    </w:p>
    <w:p w14:paraId="60AEA562" w14:textId="5E5617BA" w:rsidR="00FF267E" w:rsidRDefault="00FF267E" w:rsidP="004C29B4">
      <w:pPr>
        <w:pStyle w:val="Heading5"/>
        <w:rPr>
          <w:i w:val="0"/>
          <w:iCs/>
          <w:color w:val="000000" w:themeColor="text1"/>
        </w:rPr>
      </w:pPr>
      <w:r>
        <w:rPr>
          <w:i w:val="0"/>
          <w:iCs/>
          <w:color w:val="000000" w:themeColor="text1"/>
        </w:rPr>
        <w:t>Confidentiality and Data Use Agreements for the firm</w:t>
      </w:r>
    </w:p>
    <w:p w14:paraId="47ADE358" w14:textId="1FB796E0" w:rsidR="00E43083" w:rsidRDefault="00E43083" w:rsidP="004C29B4">
      <w:pPr>
        <w:pStyle w:val="Heading5"/>
        <w:rPr>
          <w:i w:val="0"/>
          <w:iCs/>
          <w:color w:val="000000" w:themeColor="text1"/>
        </w:rPr>
      </w:pPr>
      <w:r>
        <w:rPr>
          <w:i w:val="0"/>
          <w:iCs/>
          <w:color w:val="000000" w:themeColor="text1"/>
        </w:rPr>
        <w:t>Account Executive (Firm Visitor) Checklist</w:t>
      </w:r>
    </w:p>
    <w:p w14:paraId="67312D34" w14:textId="56C3BABA" w:rsidR="007E6D5F" w:rsidRPr="00C7102D" w:rsidRDefault="00E43083" w:rsidP="00C7102D">
      <w:pPr>
        <w:pStyle w:val="Heading5"/>
        <w:rPr>
          <w:i w:val="0"/>
          <w:iCs/>
          <w:color w:val="000000" w:themeColor="text1"/>
        </w:rPr>
      </w:pPr>
      <w:r>
        <w:rPr>
          <w:i w:val="0"/>
          <w:iCs/>
          <w:color w:val="000000" w:themeColor="text1"/>
        </w:rPr>
        <w:t xml:space="preserve">BR&amp;E </w:t>
      </w:r>
      <w:r w:rsidR="002279EB">
        <w:rPr>
          <w:i w:val="0"/>
          <w:iCs/>
          <w:color w:val="000000" w:themeColor="text1"/>
        </w:rPr>
        <w:t>Firm Visitor Overview</w:t>
      </w:r>
    </w:p>
    <w:p w14:paraId="3A72911F" w14:textId="5EA7B66A" w:rsidR="0012769B" w:rsidRPr="0095596D" w:rsidRDefault="0012769B" w:rsidP="0012769B">
      <w:pPr>
        <w:pStyle w:val="Heading4"/>
        <w:rPr>
          <w:color w:val="000000" w:themeColor="text1"/>
        </w:rPr>
      </w:pPr>
      <w:r w:rsidRPr="0095596D">
        <w:rPr>
          <w:color w:val="000000" w:themeColor="text1"/>
        </w:rPr>
        <w:t>Immediate Follow-up</w:t>
      </w:r>
      <w:r w:rsidR="00505590">
        <w:rPr>
          <w:color w:val="000000" w:themeColor="text1"/>
        </w:rPr>
        <w:t xml:space="preserve"> – Operations and Response Teams</w:t>
      </w:r>
    </w:p>
    <w:p w14:paraId="7D7E1E26" w14:textId="38DF1570" w:rsidR="0012769B" w:rsidRDefault="0012769B" w:rsidP="0012769B">
      <w:pPr>
        <w:pStyle w:val="Heading4"/>
        <w:rPr>
          <w:color w:val="000000" w:themeColor="text1"/>
        </w:rPr>
      </w:pPr>
      <w:r w:rsidRPr="0095596D">
        <w:rPr>
          <w:color w:val="000000" w:themeColor="text1"/>
        </w:rPr>
        <w:t>Data Ana</w:t>
      </w:r>
      <w:r w:rsidR="00C402FE" w:rsidRPr="0095596D">
        <w:rPr>
          <w:color w:val="000000" w:themeColor="text1"/>
        </w:rPr>
        <w:t>lysis and Recommendations</w:t>
      </w:r>
      <w:r w:rsidR="00505590">
        <w:rPr>
          <w:color w:val="000000" w:themeColor="text1"/>
        </w:rPr>
        <w:t xml:space="preserve"> – Operations, Re</w:t>
      </w:r>
      <w:r w:rsidR="005E4674">
        <w:rPr>
          <w:color w:val="000000" w:themeColor="text1"/>
        </w:rPr>
        <w:t>sponse and Action Teams</w:t>
      </w:r>
    </w:p>
    <w:p w14:paraId="5EB13DC4" w14:textId="70ED78AF" w:rsidR="00501008" w:rsidRPr="009B3EE3" w:rsidRDefault="009B3EE3" w:rsidP="00501008">
      <w:pPr>
        <w:pStyle w:val="Heading5"/>
      </w:pPr>
      <w:r>
        <w:rPr>
          <w:i w:val="0"/>
          <w:iCs/>
        </w:rPr>
        <w:t>Outline of information</w:t>
      </w:r>
    </w:p>
    <w:p w14:paraId="4E1F7A25" w14:textId="043EA92E" w:rsidR="009B3EE3" w:rsidRPr="00A56309" w:rsidRDefault="00A56309" w:rsidP="00501008">
      <w:pPr>
        <w:pStyle w:val="Heading5"/>
      </w:pPr>
      <w:r>
        <w:rPr>
          <w:i w:val="0"/>
          <w:iCs/>
        </w:rPr>
        <w:t>SWOT Analysis</w:t>
      </w:r>
    </w:p>
    <w:p w14:paraId="7FF29A6B" w14:textId="100164C2" w:rsidR="00A56309" w:rsidRDefault="00A56309" w:rsidP="00A56309">
      <w:pPr>
        <w:pStyle w:val="Heading6"/>
      </w:pPr>
      <w:r>
        <w:t>Firs</w:t>
      </w:r>
      <w:r w:rsidR="001A3E19">
        <w:t>t analysis of the questionnaire – What “jumped out</w:t>
      </w:r>
      <w:r w:rsidR="00AD461B">
        <w:t>”</w:t>
      </w:r>
    </w:p>
    <w:p w14:paraId="7AC77CCA" w14:textId="4E80804F" w:rsidR="00AA6146" w:rsidRPr="0095596D" w:rsidRDefault="00AD461B" w:rsidP="00906761">
      <w:pPr>
        <w:pStyle w:val="Heading6"/>
      </w:pPr>
      <w:r>
        <w:t>Second analysis of the questionnaire – What community can do to respond to the conc</w:t>
      </w:r>
      <w:r w:rsidR="00AA6146">
        <w:t>erns and opportunities for local firms.</w:t>
      </w:r>
    </w:p>
    <w:p w14:paraId="09175B3B" w14:textId="14E78505" w:rsidR="00B6480E" w:rsidRDefault="00C402FE" w:rsidP="00906761">
      <w:pPr>
        <w:pStyle w:val="Heading4"/>
        <w:rPr>
          <w:color w:val="000000" w:themeColor="text1"/>
        </w:rPr>
      </w:pPr>
      <w:r w:rsidRPr="0095596D">
        <w:rPr>
          <w:color w:val="000000" w:themeColor="text1"/>
        </w:rPr>
        <w:t>Commencement Meeting and Implementation</w:t>
      </w:r>
      <w:r w:rsidR="005E4674">
        <w:rPr>
          <w:color w:val="000000" w:themeColor="text1"/>
        </w:rPr>
        <w:t xml:space="preserve"> – Action Team with overview by Operations Team</w:t>
      </w:r>
    </w:p>
    <w:p w14:paraId="1B5C374F" w14:textId="7D88B5C2" w:rsidR="00704E03" w:rsidRPr="00E07397" w:rsidRDefault="00E07397" w:rsidP="00704E03">
      <w:pPr>
        <w:pStyle w:val="Heading5"/>
      </w:pPr>
      <w:r>
        <w:rPr>
          <w:i w:val="0"/>
          <w:iCs/>
        </w:rPr>
        <w:t>Action Planning Initiation</w:t>
      </w:r>
    </w:p>
    <w:p w14:paraId="40A550DF" w14:textId="62CC1E45" w:rsidR="00E07397" w:rsidRDefault="00E07397" w:rsidP="00E07397">
      <w:pPr>
        <w:pStyle w:val="Heading6"/>
      </w:pPr>
      <w:r>
        <w:t xml:space="preserve">Key issues gleaned from the response </w:t>
      </w:r>
      <w:r w:rsidR="00356C4C">
        <w:t>database and written research report</w:t>
      </w:r>
    </w:p>
    <w:p w14:paraId="45FA5F84" w14:textId="72D5635F" w:rsidR="005F3136" w:rsidRDefault="00356C4C" w:rsidP="005F3136">
      <w:pPr>
        <w:pStyle w:val="Heading6"/>
      </w:pPr>
      <w:r>
        <w:t>Relate these issues to the community</w:t>
      </w:r>
      <w:r w:rsidR="009164E7">
        <w:t xml:space="preserve"> profile – How does this issue affect the community’s economic health?</w:t>
      </w:r>
    </w:p>
    <w:p w14:paraId="0CCDE54E" w14:textId="58C5469F" w:rsidR="005F3136" w:rsidRDefault="005F3136" w:rsidP="005F3136">
      <w:pPr>
        <w:pStyle w:val="Heading5"/>
      </w:pPr>
      <w:r>
        <w:t>Planning Needs:</w:t>
      </w:r>
    </w:p>
    <w:p w14:paraId="60BE76CA" w14:textId="04182A63" w:rsidR="002A5A2D" w:rsidRDefault="002A5A2D" w:rsidP="002A5A2D">
      <w:pPr>
        <w:pStyle w:val="Heading6"/>
      </w:pPr>
      <w:r>
        <w:t>Cop</w:t>
      </w:r>
      <w:r w:rsidR="0077423C">
        <w:t>y of Research report or CRM database output</w:t>
      </w:r>
    </w:p>
    <w:p w14:paraId="6F2A5750" w14:textId="198D22DE" w:rsidR="0077423C" w:rsidRDefault="0077423C" w:rsidP="002A5A2D">
      <w:pPr>
        <w:pStyle w:val="Heading6"/>
      </w:pPr>
      <w:r>
        <w:t>Slides for key graphs</w:t>
      </w:r>
    </w:p>
    <w:p w14:paraId="14D5820F" w14:textId="507A26D4" w:rsidR="00FE59B3" w:rsidRDefault="00FE59B3" w:rsidP="002A5A2D">
      <w:pPr>
        <w:pStyle w:val="Heading6"/>
      </w:pPr>
      <w:r>
        <w:t>Community profile</w:t>
      </w:r>
    </w:p>
    <w:p w14:paraId="544B0285" w14:textId="0FC8255C" w:rsidR="00FE59B3" w:rsidRDefault="00FE59B3" w:rsidP="002A5A2D">
      <w:pPr>
        <w:pStyle w:val="Heading6"/>
      </w:pPr>
      <w:r>
        <w:t xml:space="preserve">Report writer(s) and/or a skilled CRM </w:t>
      </w:r>
      <w:r w:rsidR="00010F01">
        <w:t>database operator</w:t>
      </w:r>
    </w:p>
    <w:p w14:paraId="23D7ABCC" w14:textId="0F897B71" w:rsidR="00010F01" w:rsidRDefault="00010F01" w:rsidP="002A5A2D">
      <w:pPr>
        <w:pStyle w:val="Heading6"/>
      </w:pPr>
      <w:r>
        <w:t>Facilitator who will keep the process moving</w:t>
      </w:r>
    </w:p>
    <w:p w14:paraId="55F31436" w14:textId="7A45ED76" w:rsidR="00010F01" w:rsidRDefault="00010F01" w:rsidP="002A5A2D">
      <w:pPr>
        <w:pStyle w:val="Heading6"/>
      </w:pPr>
      <w:r>
        <w:t>Recorder</w:t>
      </w:r>
    </w:p>
    <w:p w14:paraId="740CCEF1" w14:textId="57F5941A" w:rsidR="00010F01" w:rsidRDefault="00010F01" w:rsidP="00CE15A2">
      <w:pPr>
        <w:pStyle w:val="Heading5"/>
      </w:pPr>
      <w:r>
        <w:t xml:space="preserve">Planning meeting </w:t>
      </w:r>
      <w:r w:rsidR="00CE15A2">
        <w:t>agenda</w:t>
      </w:r>
    </w:p>
    <w:p w14:paraId="3420E987" w14:textId="7C885FD9" w:rsidR="00CE15A2" w:rsidRDefault="00CE15A2" w:rsidP="00CE15A2">
      <w:pPr>
        <w:pStyle w:val="Heading6"/>
      </w:pPr>
      <w:r>
        <w:t>Report on visited firm characteristics</w:t>
      </w:r>
    </w:p>
    <w:p w14:paraId="0EE1FD2E" w14:textId="187EF75E" w:rsidR="00CE15A2" w:rsidRDefault="00CE15A2" w:rsidP="00CE15A2">
      <w:pPr>
        <w:pStyle w:val="Heading6"/>
      </w:pPr>
      <w:r>
        <w:t>Research</w:t>
      </w:r>
      <w:r w:rsidR="0016716F">
        <w:t>/survey results are examined to identify issues</w:t>
      </w:r>
    </w:p>
    <w:p w14:paraId="3047AE36" w14:textId="5E087B1D" w:rsidR="0016716F" w:rsidRDefault="0016716F" w:rsidP="00CE15A2">
      <w:pPr>
        <w:pStyle w:val="Heading6"/>
      </w:pPr>
      <w:r>
        <w:t xml:space="preserve">Issue </w:t>
      </w:r>
      <w:r w:rsidR="004705A5">
        <w:t xml:space="preserve">components are </w:t>
      </w:r>
      <w:r w:rsidR="006C16AF">
        <w:t>identified,</w:t>
      </w:r>
      <w:r w:rsidR="004705A5">
        <w:t xml:space="preserve"> and potential Action Team members are associated</w:t>
      </w:r>
    </w:p>
    <w:p w14:paraId="282DDA8E" w14:textId="7B241F19" w:rsidR="004705A5" w:rsidRDefault="004705A5" w:rsidP="00CE15A2">
      <w:pPr>
        <w:pStyle w:val="Heading6"/>
      </w:pPr>
      <w:r>
        <w:t xml:space="preserve">Issue and component </w:t>
      </w:r>
      <w:r w:rsidR="007B3A76">
        <w:t>prioritization</w:t>
      </w:r>
    </w:p>
    <w:p w14:paraId="64BB7F3D" w14:textId="07E85902" w:rsidR="007B3A76" w:rsidRDefault="007B3A76" w:rsidP="00CE15A2">
      <w:pPr>
        <w:pStyle w:val="Heading6"/>
      </w:pPr>
      <w:r>
        <w:t>Operations Team Members take ownership for issues</w:t>
      </w:r>
    </w:p>
    <w:p w14:paraId="0249C511" w14:textId="0C62C51E" w:rsidR="007B3A76" w:rsidRDefault="007B3A76" w:rsidP="00CE15A2">
      <w:pPr>
        <w:pStyle w:val="Heading6"/>
      </w:pPr>
      <w:r>
        <w:t>Rec</w:t>
      </w:r>
      <w:r w:rsidR="00CD2F15">
        <w:t>ruitment/Involvement of Action Team Members</w:t>
      </w:r>
    </w:p>
    <w:p w14:paraId="213683D9" w14:textId="517994C7" w:rsidR="00CD2F15" w:rsidRDefault="00CD2F15" w:rsidP="00CE15A2">
      <w:pPr>
        <w:pStyle w:val="Heading6"/>
      </w:pPr>
      <w:r>
        <w:t>Planning of future activities</w:t>
      </w:r>
    </w:p>
    <w:p w14:paraId="76521454" w14:textId="677381F1" w:rsidR="00211470" w:rsidRDefault="00211470" w:rsidP="00211470">
      <w:pPr>
        <w:pStyle w:val="Heading5"/>
      </w:pPr>
      <w:r>
        <w:lastRenderedPageBreak/>
        <w:t>Planning Worksheet</w:t>
      </w:r>
    </w:p>
    <w:p w14:paraId="03A74206" w14:textId="7329B8C9" w:rsidR="00211470" w:rsidRDefault="00211470" w:rsidP="00211470">
      <w:pPr>
        <w:pStyle w:val="Heading6"/>
      </w:pPr>
      <w:r>
        <w:t>What task</w:t>
      </w:r>
      <w:r w:rsidR="008B3A3E">
        <w:t>s will be carried out?</w:t>
      </w:r>
    </w:p>
    <w:p w14:paraId="5D893EC4" w14:textId="57C96B28" w:rsidR="008B3A3E" w:rsidRDefault="008B3A3E" w:rsidP="00211470">
      <w:pPr>
        <w:pStyle w:val="Heading6"/>
      </w:pPr>
      <w:r>
        <w:t>Who on the Action Team is responsible for each task</w:t>
      </w:r>
      <w:r w:rsidR="00353C85">
        <w:t>?</w:t>
      </w:r>
    </w:p>
    <w:p w14:paraId="52AE7DA0" w14:textId="1362FE7B" w:rsidR="008B3A3E" w:rsidRDefault="008B3A3E" w:rsidP="00211470">
      <w:pPr>
        <w:pStyle w:val="Heading6"/>
      </w:pPr>
      <w:r>
        <w:t>When will the tasks be complete</w:t>
      </w:r>
      <w:r w:rsidR="00353C85">
        <w:t>d?</w:t>
      </w:r>
    </w:p>
    <w:p w14:paraId="337525B1" w14:textId="39364FE9" w:rsidR="00353C85" w:rsidRDefault="00353C85" w:rsidP="00211470">
      <w:pPr>
        <w:pStyle w:val="Heading6"/>
      </w:pPr>
      <w:r>
        <w:t>Are the others outside the Acton Team that need to be inv</w:t>
      </w:r>
      <w:r w:rsidR="000B30F6">
        <w:t>olved?</w:t>
      </w:r>
    </w:p>
    <w:p w14:paraId="07B97F86" w14:textId="485E4653" w:rsidR="000B30F6" w:rsidRDefault="000B30F6" w:rsidP="00211470">
      <w:pPr>
        <w:pStyle w:val="Heading6"/>
      </w:pPr>
      <w:r>
        <w:t>Detailed suggestions on how to proceed.</w:t>
      </w:r>
    </w:p>
    <w:p w14:paraId="58EE6853" w14:textId="6CDF835E" w:rsidR="000B30F6" w:rsidRPr="00906761" w:rsidRDefault="000B30F6" w:rsidP="00211470">
      <w:pPr>
        <w:pStyle w:val="Heading6"/>
      </w:pPr>
      <w:r>
        <w:t>What members of the Action Team will be active for a par</w:t>
      </w:r>
      <w:r w:rsidR="006C16AF">
        <w:t>ticular issue?</w:t>
      </w:r>
    </w:p>
    <w:p w14:paraId="779D31DA" w14:textId="13EC3EB9" w:rsidR="003F3EBC" w:rsidRDefault="00A44AAB" w:rsidP="00EF64CB">
      <w:pPr>
        <w:pStyle w:val="Heading3"/>
        <w:rPr>
          <w:color w:val="000000" w:themeColor="text1"/>
        </w:rPr>
      </w:pPr>
      <w:r w:rsidRPr="0095596D">
        <w:rPr>
          <w:color w:val="000000" w:themeColor="text1"/>
        </w:rPr>
        <w:t xml:space="preserve">Why business/community need to </w:t>
      </w:r>
      <w:r w:rsidR="00616B43" w:rsidRPr="0095596D">
        <w:rPr>
          <w:color w:val="000000" w:themeColor="text1"/>
        </w:rPr>
        <w:t>participate</w:t>
      </w:r>
      <w:r w:rsidRPr="0095596D">
        <w:rPr>
          <w:color w:val="000000" w:themeColor="text1"/>
        </w:rPr>
        <w:t xml:space="preserve"> in program</w:t>
      </w:r>
    </w:p>
    <w:p w14:paraId="114EE09C" w14:textId="7CD0D2E8" w:rsidR="000B4862" w:rsidRPr="00432E11" w:rsidRDefault="006866A8" w:rsidP="000B4862">
      <w:pPr>
        <w:pStyle w:val="Heading4"/>
        <w:rPr>
          <w:i w:val="0"/>
          <w:iCs w:val="0"/>
        </w:rPr>
      </w:pPr>
      <w:r w:rsidRPr="006866A8">
        <w:rPr>
          <w:i w:val="0"/>
          <w:iCs w:val="0"/>
          <w:color w:val="000000" w:themeColor="text1"/>
        </w:rPr>
        <w:t>Building community and community appreciation for businesses</w:t>
      </w:r>
    </w:p>
    <w:p w14:paraId="2B832C45" w14:textId="52248A66" w:rsidR="00432E11" w:rsidRPr="00902581" w:rsidRDefault="00432E11" w:rsidP="000B4862">
      <w:pPr>
        <w:pStyle w:val="Heading4"/>
        <w:rPr>
          <w:i w:val="0"/>
          <w:iCs w:val="0"/>
        </w:rPr>
      </w:pPr>
      <w:r>
        <w:rPr>
          <w:i w:val="0"/>
          <w:iCs w:val="0"/>
          <w:color w:val="000000" w:themeColor="text1"/>
        </w:rPr>
        <w:t>Reports can benefit the Action Team’s economic dev</w:t>
      </w:r>
      <w:r w:rsidR="00902581">
        <w:rPr>
          <w:i w:val="0"/>
          <w:iCs w:val="0"/>
          <w:color w:val="000000" w:themeColor="text1"/>
        </w:rPr>
        <w:t>elopment planning efforts.</w:t>
      </w:r>
    </w:p>
    <w:p w14:paraId="0E9027AE" w14:textId="6049CB18" w:rsidR="00902581" w:rsidRPr="00C83F47" w:rsidRDefault="00902581" w:rsidP="000B4862">
      <w:pPr>
        <w:pStyle w:val="Heading4"/>
        <w:rPr>
          <w:i w:val="0"/>
          <w:iCs w:val="0"/>
        </w:rPr>
      </w:pPr>
      <w:r>
        <w:rPr>
          <w:i w:val="0"/>
          <w:iCs w:val="0"/>
          <w:color w:val="000000" w:themeColor="text1"/>
        </w:rPr>
        <w:t>Written report(s) to stakeholders and the public can do much to build</w:t>
      </w:r>
      <w:r w:rsidR="00C83F47">
        <w:rPr>
          <w:i w:val="0"/>
          <w:iCs w:val="0"/>
          <w:color w:val="000000" w:themeColor="text1"/>
        </w:rPr>
        <w:t xml:space="preserve"> community support for the program.</w:t>
      </w:r>
    </w:p>
    <w:p w14:paraId="6CE7F4D3" w14:textId="77777777" w:rsidR="00C83F47" w:rsidRPr="006866A8" w:rsidRDefault="00C83F47" w:rsidP="000B4862">
      <w:pPr>
        <w:pStyle w:val="Heading4"/>
        <w:rPr>
          <w:i w:val="0"/>
          <w:iCs w:val="0"/>
        </w:rPr>
      </w:pPr>
    </w:p>
    <w:p w14:paraId="0A34586C" w14:textId="77777777" w:rsidR="00A44AAB" w:rsidRDefault="00A025C7" w:rsidP="00A44AAB">
      <w:pPr>
        <w:pStyle w:val="Heading3"/>
        <w:rPr>
          <w:color w:val="000000" w:themeColor="text1"/>
        </w:rPr>
      </w:pPr>
      <w:r w:rsidRPr="0095596D">
        <w:rPr>
          <w:color w:val="000000" w:themeColor="text1"/>
        </w:rPr>
        <w:t xml:space="preserve">Review </w:t>
      </w:r>
      <w:r w:rsidR="00616B43" w:rsidRPr="0095596D">
        <w:rPr>
          <w:color w:val="000000" w:themeColor="text1"/>
        </w:rPr>
        <w:t>survey</w:t>
      </w:r>
      <w:r w:rsidRPr="0095596D">
        <w:rPr>
          <w:color w:val="000000" w:themeColor="text1"/>
        </w:rPr>
        <w:t xml:space="preserve"> questions</w:t>
      </w:r>
    </w:p>
    <w:p w14:paraId="76EC2758" w14:textId="4EAF1CBD" w:rsidR="0055324A" w:rsidRPr="002C492B" w:rsidRDefault="002C492B" w:rsidP="002C492B">
      <w:pPr>
        <w:pStyle w:val="Heading4"/>
      </w:pPr>
      <w:r>
        <w:rPr>
          <w:i w:val="0"/>
          <w:iCs w:val="0"/>
          <w:color w:val="000000" w:themeColor="text1"/>
        </w:rPr>
        <w:t>Informed Consent</w:t>
      </w:r>
    </w:p>
    <w:p w14:paraId="0B5291D2" w14:textId="79A40CF7" w:rsidR="002C492B" w:rsidRPr="0095596D" w:rsidRDefault="002C492B" w:rsidP="002C492B">
      <w:pPr>
        <w:pStyle w:val="Heading4"/>
      </w:pPr>
      <w:r>
        <w:rPr>
          <w:i w:val="0"/>
          <w:iCs w:val="0"/>
          <w:color w:val="000000" w:themeColor="text1"/>
        </w:rPr>
        <w:t>Non-Disclo</w:t>
      </w:r>
      <w:r w:rsidR="003F3EBC">
        <w:rPr>
          <w:i w:val="0"/>
          <w:iCs w:val="0"/>
          <w:color w:val="000000" w:themeColor="text1"/>
        </w:rPr>
        <w:t>sure Agreement</w:t>
      </w:r>
    </w:p>
    <w:p w14:paraId="61FBF2B5" w14:textId="679059DA" w:rsidR="002E7B66" w:rsidRPr="003F3EBC" w:rsidRDefault="00A025C7" w:rsidP="003F3EBC">
      <w:pPr>
        <w:pStyle w:val="Heading3"/>
        <w:rPr>
          <w:color w:val="000000" w:themeColor="text1"/>
        </w:rPr>
      </w:pPr>
      <w:r w:rsidRPr="0095596D">
        <w:rPr>
          <w:color w:val="000000" w:themeColor="text1"/>
        </w:rPr>
        <w:t>Put teams together for visitation</w:t>
      </w:r>
    </w:p>
    <w:p w14:paraId="0F4BBDE5" w14:textId="77777777" w:rsidR="00A025C7" w:rsidRPr="0095596D" w:rsidRDefault="00A025C7" w:rsidP="00A025C7">
      <w:pPr>
        <w:pStyle w:val="Heading3"/>
        <w:rPr>
          <w:color w:val="000000" w:themeColor="text1"/>
        </w:rPr>
      </w:pPr>
      <w:r w:rsidRPr="0095596D">
        <w:rPr>
          <w:color w:val="000000" w:themeColor="text1"/>
        </w:rPr>
        <w:t>End meeting to check</w:t>
      </w:r>
    </w:p>
    <w:p w14:paraId="67C0B1B6" w14:textId="77777777" w:rsidR="00A025C7" w:rsidRPr="0095596D" w:rsidRDefault="00A025C7" w:rsidP="00A025C7">
      <w:pPr>
        <w:pStyle w:val="Heading4"/>
        <w:rPr>
          <w:color w:val="000000" w:themeColor="text1"/>
        </w:rPr>
      </w:pPr>
      <w:r w:rsidRPr="0095596D">
        <w:rPr>
          <w:color w:val="000000" w:themeColor="text1"/>
        </w:rPr>
        <w:t>How the program is going</w:t>
      </w:r>
    </w:p>
    <w:p w14:paraId="666E83CF" w14:textId="77777777" w:rsidR="00A025C7" w:rsidRPr="0095596D" w:rsidRDefault="00A025C7" w:rsidP="00A025C7">
      <w:pPr>
        <w:pStyle w:val="Heading4"/>
        <w:rPr>
          <w:color w:val="000000" w:themeColor="text1"/>
        </w:rPr>
      </w:pPr>
      <w:r w:rsidRPr="0095596D">
        <w:rPr>
          <w:color w:val="000000" w:themeColor="text1"/>
        </w:rPr>
        <w:t>How the training is going – any questions</w:t>
      </w:r>
    </w:p>
    <w:p w14:paraId="38C37D3B" w14:textId="643C9EB1" w:rsidR="00A025C7" w:rsidRPr="0095596D" w:rsidRDefault="00616B43" w:rsidP="00A025C7">
      <w:pPr>
        <w:pStyle w:val="Heading4"/>
        <w:rPr>
          <w:color w:val="000000" w:themeColor="text1"/>
        </w:rPr>
      </w:pPr>
      <w:r w:rsidRPr="0095596D">
        <w:rPr>
          <w:color w:val="000000" w:themeColor="text1"/>
        </w:rPr>
        <w:t>Clarify</w:t>
      </w:r>
      <w:r w:rsidR="00A025C7" w:rsidRPr="0095596D">
        <w:rPr>
          <w:color w:val="000000" w:themeColor="text1"/>
        </w:rPr>
        <w:t xml:space="preserve"> anything that need clarification</w:t>
      </w:r>
    </w:p>
    <w:p w14:paraId="04A0D4E8" w14:textId="6F9DCEBA" w:rsidR="00925CE6" w:rsidRPr="0095596D" w:rsidRDefault="00925CE6" w:rsidP="00925CE6">
      <w:pPr>
        <w:pStyle w:val="Heading3"/>
        <w:rPr>
          <w:color w:val="000000" w:themeColor="text1"/>
        </w:rPr>
      </w:pPr>
      <w:r w:rsidRPr="0095596D">
        <w:rPr>
          <w:color w:val="000000" w:themeColor="text1"/>
        </w:rPr>
        <w:t>Start the visitation/survey</w:t>
      </w:r>
    </w:p>
    <w:p w14:paraId="3EA822E4" w14:textId="1022C31C" w:rsidR="00A025C7" w:rsidRPr="0095596D" w:rsidRDefault="00A025C7" w:rsidP="00A025C7">
      <w:pPr>
        <w:pStyle w:val="Heading1"/>
        <w:rPr>
          <w:color w:val="000000" w:themeColor="text1"/>
        </w:rPr>
      </w:pPr>
      <w:r w:rsidRPr="0095596D">
        <w:rPr>
          <w:color w:val="000000" w:themeColor="text1"/>
        </w:rPr>
        <w:t>follow-up</w:t>
      </w:r>
      <w:r w:rsidR="00AC6A6A">
        <w:rPr>
          <w:color w:val="000000" w:themeColor="text1"/>
        </w:rPr>
        <w:t xml:space="preserve"> – Response Team</w:t>
      </w:r>
    </w:p>
    <w:p w14:paraId="534F523A" w14:textId="77777777" w:rsidR="00A025C7" w:rsidRPr="0095596D" w:rsidRDefault="00A025C7" w:rsidP="00A025C7">
      <w:pPr>
        <w:pStyle w:val="Heading3"/>
        <w:rPr>
          <w:color w:val="000000" w:themeColor="text1"/>
        </w:rPr>
      </w:pPr>
      <w:r w:rsidRPr="0095596D">
        <w:rPr>
          <w:color w:val="000000" w:themeColor="text1"/>
        </w:rPr>
        <w:t>Follow up with any business/community for survey questions not answered</w:t>
      </w:r>
    </w:p>
    <w:p w14:paraId="25126D43" w14:textId="77777777" w:rsidR="00A025C7" w:rsidRPr="0095596D" w:rsidRDefault="00616B43" w:rsidP="00A025C7">
      <w:pPr>
        <w:pStyle w:val="Heading3"/>
        <w:rPr>
          <w:color w:val="000000" w:themeColor="text1"/>
        </w:rPr>
      </w:pPr>
      <w:r w:rsidRPr="0095596D">
        <w:rPr>
          <w:color w:val="000000" w:themeColor="text1"/>
        </w:rPr>
        <w:t>Discussion</w:t>
      </w:r>
      <w:r w:rsidR="00A025C7" w:rsidRPr="0095596D">
        <w:rPr>
          <w:color w:val="000000" w:themeColor="text1"/>
        </w:rPr>
        <w:t xml:space="preserve"> of topics</w:t>
      </w:r>
    </w:p>
    <w:p w14:paraId="42D411A2" w14:textId="10860A69" w:rsidR="00AC6A6A" w:rsidRDefault="0059467B" w:rsidP="00A025C7">
      <w:pPr>
        <w:pStyle w:val="Heading5"/>
        <w:rPr>
          <w:color w:val="000000" w:themeColor="text1"/>
        </w:rPr>
      </w:pPr>
      <w:r>
        <w:rPr>
          <w:color w:val="000000" w:themeColor="text1"/>
        </w:rPr>
        <w:t>Flag Review Process</w:t>
      </w:r>
    </w:p>
    <w:p w14:paraId="145312C0" w14:textId="64A3B176" w:rsidR="0059467B" w:rsidRDefault="007346A7" w:rsidP="0059467B">
      <w:pPr>
        <w:pStyle w:val="Heading6"/>
      </w:pPr>
      <w:r>
        <w:t>Red Flag</w:t>
      </w:r>
    </w:p>
    <w:p w14:paraId="6ED2822F" w14:textId="02A124A9" w:rsidR="007346A7" w:rsidRDefault="007346A7" w:rsidP="007346A7">
      <w:pPr>
        <w:pStyle w:val="Heading7"/>
      </w:pPr>
      <w:r>
        <w:t>Important problem</w:t>
      </w:r>
      <w:r w:rsidR="00797991">
        <w:t xml:space="preserve"> issues that are time critical. Should be addressed in a matter of days.</w:t>
      </w:r>
    </w:p>
    <w:p w14:paraId="732860B9" w14:textId="641EE7CA" w:rsidR="007346A7" w:rsidRDefault="007346A7" w:rsidP="0059467B">
      <w:pPr>
        <w:pStyle w:val="Heading6"/>
      </w:pPr>
      <w:r>
        <w:t>Yellow Flag</w:t>
      </w:r>
    </w:p>
    <w:p w14:paraId="02577F0B" w14:textId="59CAF7CE" w:rsidR="00797991" w:rsidRDefault="00190661" w:rsidP="00797991">
      <w:pPr>
        <w:pStyle w:val="Heading7"/>
      </w:pPr>
      <w:r>
        <w:t>Problem issues that are not as time critical as red flags. These issues are often more syste</w:t>
      </w:r>
      <w:r w:rsidR="00214BE3">
        <w:t>mic and may take from a few weeks to several months to address.</w:t>
      </w:r>
    </w:p>
    <w:p w14:paraId="6B6DBF3E" w14:textId="77777777" w:rsidR="00AA3C6F" w:rsidRDefault="00AA3C6F" w:rsidP="00184A3F">
      <w:pPr>
        <w:pStyle w:val="Heading1"/>
        <w:numPr>
          <w:ilvl w:val="0"/>
          <w:numId w:val="0"/>
        </w:numPr>
        <w:ind w:left="360"/>
      </w:pPr>
    </w:p>
    <w:p w14:paraId="26F41533" w14:textId="1D7652D4" w:rsidR="007346A7" w:rsidRDefault="007346A7" w:rsidP="0059467B">
      <w:pPr>
        <w:pStyle w:val="Heading6"/>
      </w:pPr>
      <w:r>
        <w:t>Green Flag</w:t>
      </w:r>
    </w:p>
    <w:p w14:paraId="3DD57577" w14:textId="228278C2" w:rsidR="00214BE3" w:rsidRDefault="00214BE3" w:rsidP="00214BE3">
      <w:pPr>
        <w:pStyle w:val="Heading7"/>
      </w:pPr>
      <w:r>
        <w:t>Time criti</w:t>
      </w:r>
      <w:r w:rsidR="004148E3">
        <w:t>cal opportunities that can expand a firm’s business if addressed or caused a firm</w:t>
      </w:r>
      <w:r w:rsidR="00C475A4">
        <w:t xml:space="preserve"> </w:t>
      </w:r>
      <w:r w:rsidR="005E19DF">
        <w:t>to forego</w:t>
      </w:r>
      <w:r w:rsidR="00C475A4">
        <w:t xml:space="preserve"> significant business if left unaddressed.</w:t>
      </w:r>
    </w:p>
    <w:p w14:paraId="522984DA" w14:textId="71E7C048" w:rsidR="00C475A4" w:rsidRDefault="00C475A4" w:rsidP="00214BE3">
      <w:pPr>
        <w:pStyle w:val="Heading7"/>
      </w:pPr>
      <w:r>
        <w:t>Should be addressed in a matter of days.</w:t>
      </w:r>
    </w:p>
    <w:p w14:paraId="4048D600" w14:textId="5AFC2E39" w:rsidR="00C475A4" w:rsidRDefault="00DD6C5F" w:rsidP="00214BE3">
      <w:pPr>
        <w:pStyle w:val="Heading7"/>
      </w:pPr>
      <w:r>
        <w:t xml:space="preserve">Issues often include major contracts that could bid or secured if infrastructure, </w:t>
      </w:r>
      <w:r w:rsidR="00E131F1">
        <w:t>educational, zoning, etc., needs are met.</w:t>
      </w:r>
    </w:p>
    <w:p w14:paraId="59C3E266" w14:textId="77777777" w:rsidR="00A15CE0" w:rsidRDefault="00A15CE0" w:rsidP="00A025C7">
      <w:pPr>
        <w:pStyle w:val="Heading5"/>
        <w:rPr>
          <w:color w:val="000000" w:themeColor="text1"/>
        </w:rPr>
      </w:pPr>
      <w:r>
        <w:rPr>
          <w:color w:val="000000" w:themeColor="text1"/>
        </w:rPr>
        <w:t>Develop full-fledged written report</w:t>
      </w:r>
    </w:p>
    <w:p w14:paraId="1C3316A1" w14:textId="77777777" w:rsidR="00023FBA" w:rsidRDefault="00840D97" w:rsidP="00023FBA">
      <w:pPr>
        <w:pStyle w:val="Heading6"/>
      </w:pPr>
      <w:r>
        <w:t>Abstract or executive summary</w:t>
      </w:r>
    </w:p>
    <w:p w14:paraId="0FD13D42" w14:textId="10189F75" w:rsidR="00023FBA" w:rsidRDefault="00D014B3" w:rsidP="00023FBA">
      <w:pPr>
        <w:pStyle w:val="Heading6"/>
      </w:pPr>
      <w:r>
        <w:t xml:space="preserve">Problem statement included background information (community profile is the </w:t>
      </w:r>
      <w:r w:rsidR="00A04CA7">
        <w:t>source for this)</w:t>
      </w:r>
    </w:p>
    <w:p w14:paraId="62155DF6" w14:textId="4466B806" w:rsidR="00A04CA7" w:rsidRDefault="00A04CA7" w:rsidP="00023FBA">
      <w:pPr>
        <w:pStyle w:val="Heading6"/>
      </w:pPr>
      <w:r>
        <w:t>Survey methods and procedures (including difficulties or errors)</w:t>
      </w:r>
    </w:p>
    <w:p w14:paraId="495328C9" w14:textId="6B83DE48" w:rsidR="00A04CA7" w:rsidRDefault="00A04CA7" w:rsidP="00023FBA">
      <w:pPr>
        <w:pStyle w:val="Heading6"/>
      </w:pPr>
      <w:r>
        <w:t>Sur</w:t>
      </w:r>
      <w:r w:rsidR="00532005">
        <w:t>vey findings</w:t>
      </w:r>
    </w:p>
    <w:p w14:paraId="5E0B5A8E" w14:textId="37CC870C" w:rsidR="00532005" w:rsidRDefault="00532005" w:rsidP="00023FBA">
      <w:pPr>
        <w:pStyle w:val="Heading6"/>
      </w:pPr>
      <w:r>
        <w:t>Implications – What does it all mean</w:t>
      </w:r>
    </w:p>
    <w:p w14:paraId="6EBAEE91" w14:textId="77777777" w:rsidR="002C2627" w:rsidRDefault="00A025C7" w:rsidP="002C2627">
      <w:pPr>
        <w:pStyle w:val="Heading7"/>
      </w:pPr>
      <w:r w:rsidRPr="0095596D">
        <w:t>What changes need to be made – what are some quick wins</w:t>
      </w:r>
    </w:p>
    <w:p w14:paraId="202282B6" w14:textId="77777777" w:rsidR="002C2627" w:rsidRPr="002C2627" w:rsidRDefault="00A025C7" w:rsidP="002C2627">
      <w:pPr>
        <w:pStyle w:val="Heading7"/>
      </w:pPr>
      <w:r w:rsidRPr="002C2627">
        <w:rPr>
          <w:color w:val="000000" w:themeColor="text1"/>
        </w:rPr>
        <w:t>How was the program received</w:t>
      </w:r>
    </w:p>
    <w:p w14:paraId="46284130" w14:textId="77777777" w:rsidR="002C2627" w:rsidRPr="002C2627" w:rsidRDefault="00A025C7" w:rsidP="002C2627">
      <w:pPr>
        <w:pStyle w:val="Heading7"/>
      </w:pPr>
      <w:r w:rsidRPr="002C2627">
        <w:rPr>
          <w:color w:val="000000" w:themeColor="text1"/>
        </w:rPr>
        <w:t xml:space="preserve">How were the visitations – business </w:t>
      </w:r>
      <w:r w:rsidR="00616B43" w:rsidRPr="002C2627">
        <w:rPr>
          <w:color w:val="000000" w:themeColor="text1"/>
        </w:rPr>
        <w:t>feedback</w:t>
      </w:r>
      <w:r w:rsidRPr="002C2627">
        <w:rPr>
          <w:color w:val="000000" w:themeColor="text1"/>
        </w:rPr>
        <w:t>, participatio</w:t>
      </w:r>
      <w:r w:rsidR="004D75FE" w:rsidRPr="002C2627">
        <w:rPr>
          <w:color w:val="000000" w:themeColor="text1"/>
        </w:rPr>
        <w:t>n</w:t>
      </w:r>
    </w:p>
    <w:p w14:paraId="1D0E487E" w14:textId="77777777" w:rsidR="002C2627" w:rsidRPr="002C2627" w:rsidRDefault="00A025C7" w:rsidP="002C2627">
      <w:pPr>
        <w:pStyle w:val="Heading7"/>
      </w:pPr>
      <w:r w:rsidRPr="002C2627">
        <w:rPr>
          <w:color w:val="000000" w:themeColor="text1"/>
        </w:rPr>
        <w:t xml:space="preserve">How </w:t>
      </w:r>
      <w:r w:rsidR="00616B43" w:rsidRPr="002C2627">
        <w:rPr>
          <w:color w:val="000000" w:themeColor="text1"/>
        </w:rPr>
        <w:t>involved</w:t>
      </w:r>
      <w:r w:rsidRPr="002C2627">
        <w:rPr>
          <w:color w:val="000000" w:themeColor="text1"/>
        </w:rPr>
        <w:t xml:space="preserve"> was the community/businesses</w:t>
      </w:r>
    </w:p>
    <w:p w14:paraId="04F72E2B" w14:textId="77777777" w:rsidR="002C2627" w:rsidRPr="002C2627" w:rsidRDefault="00616B43" w:rsidP="002C2627">
      <w:pPr>
        <w:pStyle w:val="Heading7"/>
      </w:pPr>
      <w:r w:rsidRPr="002C2627">
        <w:rPr>
          <w:color w:val="000000" w:themeColor="text1"/>
        </w:rPr>
        <w:t>Discussion</w:t>
      </w:r>
      <w:r w:rsidR="00A025C7" w:rsidRPr="002C2627">
        <w:rPr>
          <w:color w:val="000000" w:themeColor="text1"/>
        </w:rPr>
        <w:t xml:space="preserve"> on the topics </w:t>
      </w:r>
      <w:r w:rsidRPr="002C2627">
        <w:rPr>
          <w:color w:val="000000" w:themeColor="text1"/>
        </w:rPr>
        <w:t>revealed</w:t>
      </w:r>
      <w:r w:rsidR="00A025C7" w:rsidRPr="002C2627">
        <w:rPr>
          <w:color w:val="000000" w:themeColor="text1"/>
        </w:rPr>
        <w:t xml:space="preserve"> in the visitation surveys</w:t>
      </w:r>
    </w:p>
    <w:p w14:paraId="5263F45C" w14:textId="77777777" w:rsidR="00132628" w:rsidRPr="00132628" w:rsidRDefault="00A025C7" w:rsidP="002C2627">
      <w:pPr>
        <w:pStyle w:val="Heading7"/>
      </w:pPr>
      <w:r w:rsidRPr="002C2627">
        <w:rPr>
          <w:color w:val="000000" w:themeColor="text1"/>
        </w:rPr>
        <w:t>Start on business recommendations</w:t>
      </w:r>
    </w:p>
    <w:p w14:paraId="280B8145" w14:textId="77777777" w:rsidR="00132628" w:rsidRPr="00132628" w:rsidRDefault="00A025C7" w:rsidP="00132628">
      <w:pPr>
        <w:pStyle w:val="Heading7"/>
      </w:pPr>
      <w:r w:rsidRPr="002C2627">
        <w:rPr>
          <w:color w:val="000000" w:themeColor="text1"/>
        </w:rPr>
        <w:t>Start working on the business resources to get the ball rolling.</w:t>
      </w:r>
    </w:p>
    <w:p w14:paraId="602D3EFE" w14:textId="43AEE81D" w:rsidR="00616B43" w:rsidRPr="000128DC" w:rsidRDefault="00616B43" w:rsidP="00132628">
      <w:pPr>
        <w:pStyle w:val="Heading7"/>
      </w:pPr>
      <w:r w:rsidRPr="00132628">
        <w:rPr>
          <w:color w:val="000000" w:themeColor="text1"/>
        </w:rPr>
        <w:t xml:space="preserve">Start the </w:t>
      </w:r>
      <w:r w:rsidR="00213CF5" w:rsidRPr="00132628">
        <w:rPr>
          <w:color w:val="000000" w:themeColor="text1"/>
        </w:rPr>
        <w:t>timeline</w:t>
      </w:r>
      <w:r w:rsidRPr="00132628">
        <w:rPr>
          <w:color w:val="000000" w:themeColor="text1"/>
        </w:rPr>
        <w:t xml:space="preserve"> of implementation of decided path</w:t>
      </w:r>
    </w:p>
    <w:p w14:paraId="5F37A0FB" w14:textId="34E0A4C2" w:rsidR="000128DC" w:rsidRDefault="000128DC" w:rsidP="000128DC">
      <w:pPr>
        <w:pStyle w:val="Heading5"/>
      </w:pPr>
      <w:r>
        <w:t xml:space="preserve">Develop a </w:t>
      </w:r>
      <w:r w:rsidR="00725373">
        <w:t>Fact-Sheet</w:t>
      </w:r>
    </w:p>
    <w:p w14:paraId="69F34A90" w14:textId="56B63C8A" w:rsidR="00725373" w:rsidRDefault="00725373" w:rsidP="00725373">
      <w:pPr>
        <w:pStyle w:val="Heading6"/>
      </w:pPr>
      <w:r>
        <w:t>Keep it short</w:t>
      </w:r>
    </w:p>
    <w:p w14:paraId="53584E4D" w14:textId="31156B1A" w:rsidR="00725373" w:rsidRDefault="00725373" w:rsidP="00725373">
      <w:pPr>
        <w:pStyle w:val="Heading6"/>
      </w:pPr>
      <w:r>
        <w:t>Targeted for specific aud</w:t>
      </w:r>
      <w:r w:rsidR="007F2ADA">
        <w:t>iences</w:t>
      </w:r>
    </w:p>
    <w:p w14:paraId="726D3B46" w14:textId="76EE5980" w:rsidR="00802B58" w:rsidRDefault="00802B58" w:rsidP="00802B58">
      <w:pPr>
        <w:pStyle w:val="Heading5"/>
      </w:pPr>
      <w:r>
        <w:t>Develop a Verbal Report</w:t>
      </w:r>
    </w:p>
    <w:p w14:paraId="7BD04A35" w14:textId="044BB6C7" w:rsidR="00802B58" w:rsidRDefault="00EA4AF8" w:rsidP="00802B58">
      <w:pPr>
        <w:pStyle w:val="Heading6"/>
      </w:pPr>
      <w:r>
        <w:t>Presentation of objectives</w:t>
      </w:r>
    </w:p>
    <w:p w14:paraId="57923517" w14:textId="574005BB" w:rsidR="00EA4AF8" w:rsidRDefault="00EA4AF8" w:rsidP="00802B58">
      <w:pPr>
        <w:pStyle w:val="Heading6"/>
      </w:pPr>
      <w:r>
        <w:t>Relevant key survey findings</w:t>
      </w:r>
    </w:p>
    <w:p w14:paraId="0D00ABDA" w14:textId="55CBA4C0" w:rsidR="00EA4AF8" w:rsidRDefault="00F0375D" w:rsidP="00802B58">
      <w:pPr>
        <w:pStyle w:val="Heading6"/>
      </w:pPr>
      <w:r>
        <w:t>Survey difficulties (including errors)</w:t>
      </w:r>
    </w:p>
    <w:p w14:paraId="368F2824" w14:textId="4089AF08" w:rsidR="00F0375D" w:rsidRDefault="00F0375D" w:rsidP="00802B58">
      <w:pPr>
        <w:pStyle w:val="Heading6"/>
      </w:pPr>
      <w:r>
        <w:t>Summary of main findings, impl</w:t>
      </w:r>
      <w:r w:rsidR="0011600F">
        <w:t>ications – encourage discussion.</w:t>
      </w:r>
    </w:p>
    <w:p w14:paraId="4085C631" w14:textId="77777777" w:rsidR="00806B37" w:rsidRDefault="00806B37" w:rsidP="00806B37">
      <w:pPr>
        <w:pStyle w:val="Heading1"/>
        <w:numPr>
          <w:ilvl w:val="0"/>
          <w:numId w:val="0"/>
        </w:numPr>
        <w:ind w:left="360" w:hanging="360"/>
      </w:pPr>
    </w:p>
    <w:p w14:paraId="5AAAE34E" w14:textId="77777777" w:rsidR="00335635" w:rsidRPr="00091242" w:rsidRDefault="00335635" w:rsidP="00806B37">
      <w:pPr>
        <w:pStyle w:val="Heading1"/>
        <w:numPr>
          <w:ilvl w:val="0"/>
          <w:numId w:val="0"/>
        </w:numPr>
        <w:ind w:left="360" w:hanging="360"/>
      </w:pPr>
    </w:p>
    <w:p w14:paraId="42D68CBC" w14:textId="77777777" w:rsidR="00616B43" w:rsidRPr="0095596D" w:rsidRDefault="00616B43" w:rsidP="00616B43">
      <w:pPr>
        <w:pStyle w:val="Heading1"/>
        <w:rPr>
          <w:color w:val="000000" w:themeColor="text1"/>
        </w:rPr>
      </w:pPr>
      <w:r w:rsidRPr="0095596D">
        <w:rPr>
          <w:color w:val="000000" w:themeColor="text1"/>
        </w:rPr>
        <w:lastRenderedPageBreak/>
        <w:t>Apendex</w:t>
      </w:r>
    </w:p>
    <w:p w14:paraId="3BE1E8CE" w14:textId="77777777" w:rsidR="00616B43" w:rsidRPr="0095596D" w:rsidRDefault="00616B43" w:rsidP="00616B43">
      <w:pPr>
        <w:pStyle w:val="Heading3"/>
        <w:rPr>
          <w:color w:val="000000" w:themeColor="text1"/>
        </w:rPr>
      </w:pPr>
      <w:r w:rsidRPr="0095596D">
        <w:rPr>
          <w:color w:val="000000" w:themeColor="text1"/>
        </w:rPr>
        <w:t xml:space="preserve">Here will be added any other information or graphs that need to be included. Also included in this space would be the </w:t>
      </w:r>
      <w:r w:rsidR="00213CF5" w:rsidRPr="0095596D">
        <w:rPr>
          <w:color w:val="000000" w:themeColor="text1"/>
        </w:rPr>
        <w:t>citations needed for finish out the report.</w:t>
      </w:r>
    </w:p>
    <w:sectPr w:rsidR="00616B43" w:rsidRPr="0095596D">
      <w:headerReference w:type="default" r:id="rId7"/>
      <w:footerReference w:type="default" r:id="rId8"/>
      <w:headerReference w:type="first" r:id="rId9"/>
      <w:pgSz w:w="12240" w:h="15840"/>
      <w:pgMar w:top="1440" w:right="1800" w:bottom="108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6607A6" w14:textId="77777777" w:rsidR="00540A03" w:rsidRDefault="00540A03">
      <w:pPr>
        <w:spacing w:after="0" w:line="240" w:lineRule="auto"/>
      </w:pPr>
      <w:r>
        <w:separator/>
      </w:r>
    </w:p>
    <w:p w14:paraId="3C404DE9" w14:textId="77777777" w:rsidR="00540A03" w:rsidRDefault="00540A03"/>
  </w:endnote>
  <w:endnote w:type="continuationSeparator" w:id="0">
    <w:p w14:paraId="4D208D22" w14:textId="77777777" w:rsidR="00540A03" w:rsidRDefault="00540A03">
      <w:pPr>
        <w:spacing w:after="0" w:line="240" w:lineRule="auto"/>
      </w:pPr>
      <w:r>
        <w:continuationSeparator/>
      </w:r>
    </w:p>
    <w:p w14:paraId="74D3250B" w14:textId="77777777" w:rsidR="00540A03" w:rsidRDefault="00540A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D89941" w14:textId="77777777" w:rsidR="00240ECE" w:rsidRDefault="00F713F2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7A26F6" w14:textId="77777777" w:rsidR="00540A03" w:rsidRDefault="00540A03">
      <w:pPr>
        <w:spacing w:after="0" w:line="240" w:lineRule="auto"/>
      </w:pPr>
      <w:r>
        <w:separator/>
      </w:r>
    </w:p>
    <w:p w14:paraId="10357F24" w14:textId="77777777" w:rsidR="00540A03" w:rsidRDefault="00540A03"/>
  </w:footnote>
  <w:footnote w:type="continuationSeparator" w:id="0">
    <w:p w14:paraId="1A75C359" w14:textId="77777777" w:rsidR="00540A03" w:rsidRDefault="00540A03">
      <w:pPr>
        <w:spacing w:after="0" w:line="240" w:lineRule="auto"/>
      </w:pPr>
      <w:r>
        <w:continuationSeparator/>
      </w:r>
    </w:p>
    <w:p w14:paraId="32D3DD36" w14:textId="77777777" w:rsidR="00540A03" w:rsidRDefault="00540A0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9C5A9E" w14:textId="25981E49" w:rsidR="00925CE6" w:rsidRDefault="00925CE6" w:rsidP="00F35707">
    <w:pPr>
      <w:pStyle w:val="Header"/>
      <w:ind w:left="0"/>
    </w:pPr>
  </w:p>
  <w:p w14:paraId="5ECEF7FD" w14:textId="6B49EA4B" w:rsidR="00925CE6" w:rsidRDefault="00925CE6" w:rsidP="00925CE6">
    <w:pPr>
      <w:pStyle w:val="Header"/>
      <w:jc w:val="right"/>
    </w:pPr>
    <w:r>
      <w:t>Choctaw Small Business Development</w:t>
    </w:r>
  </w:p>
  <w:p w14:paraId="3F400771" w14:textId="77777777" w:rsidR="00925CE6" w:rsidRDefault="00925C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D96940" w14:textId="4010A819" w:rsidR="00925CE6" w:rsidRDefault="00925CE6" w:rsidP="00585E21">
    <w:pPr>
      <w:pStyle w:val="Header"/>
      <w:ind w:left="5040"/>
    </w:pPr>
    <w:r>
      <w:t>Choctaw Small Business Development</w:t>
    </w:r>
  </w:p>
  <w:p w14:paraId="5E9C885D" w14:textId="77777777" w:rsidR="00925CE6" w:rsidRDefault="00925C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FB0E3A"/>
    <w:multiLevelType w:val="multilevel"/>
    <w:tmpl w:val="335828F8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Heading3"/>
      <w:lvlText w:val="%3.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pStyle w:val="Heading4"/>
      <w:lvlText w:val="%4."/>
      <w:lvlJc w:val="left"/>
      <w:pPr>
        <w:ind w:left="1440" w:hanging="360"/>
      </w:pPr>
      <w:rPr>
        <w:rFonts w:hint="default"/>
        <w:color w:val="000000" w:themeColor="text1"/>
      </w:rPr>
    </w:lvl>
    <w:lvl w:ilvl="4">
      <w:start w:val="1"/>
      <w:numFmt w:val="lowerLetter"/>
      <w:pStyle w:val="Heading5"/>
      <w:lvlText w:val="%5."/>
      <w:lvlJc w:val="left"/>
      <w:pPr>
        <w:ind w:left="1800" w:hanging="360"/>
      </w:pPr>
      <w:rPr>
        <w:rFonts w:hint="default"/>
        <w:color w:val="000000" w:themeColor="text1"/>
      </w:rPr>
    </w:lvl>
    <w:lvl w:ilvl="5">
      <w:start w:val="1"/>
      <w:numFmt w:val="lowerRoman"/>
      <w:pStyle w:val="Heading6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pStyle w:val="Heading7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pStyle w:val="Heading8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pStyle w:val="Heading9"/>
      <w:lvlText w:val="%9."/>
      <w:lvlJc w:val="right"/>
      <w:pPr>
        <w:ind w:left="3240" w:hanging="360"/>
      </w:pPr>
      <w:rPr>
        <w:rFonts w:hint="default"/>
      </w:rPr>
    </w:lvl>
  </w:abstractNum>
  <w:abstractNum w:abstractNumId="1" w15:restartNumberingAfterBreak="0">
    <w:nsid w:val="4AA4422E"/>
    <w:multiLevelType w:val="multilevel"/>
    <w:tmpl w:val="D616AB02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B319D9"/>
    <w:multiLevelType w:val="hybridMultilevel"/>
    <w:tmpl w:val="C7EE9E1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A8E0B20"/>
    <w:multiLevelType w:val="hybridMultilevel"/>
    <w:tmpl w:val="4498E43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0F5230"/>
    <w:multiLevelType w:val="hybridMultilevel"/>
    <w:tmpl w:val="741E0C8E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E1E1B75"/>
    <w:multiLevelType w:val="hybridMultilevel"/>
    <w:tmpl w:val="3934FBB2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78267634">
    <w:abstractNumId w:val="0"/>
  </w:num>
  <w:num w:numId="2" w16cid:durableId="536235852">
    <w:abstractNumId w:val="4"/>
  </w:num>
  <w:num w:numId="3" w16cid:durableId="986393601">
    <w:abstractNumId w:val="5"/>
  </w:num>
  <w:num w:numId="4" w16cid:durableId="322440493">
    <w:abstractNumId w:val="3"/>
  </w:num>
  <w:num w:numId="5" w16cid:durableId="1147941339">
    <w:abstractNumId w:val="2"/>
  </w:num>
  <w:num w:numId="6" w16cid:durableId="3503753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3"/>
  <w:proofState w:spelling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D2D"/>
    <w:rsid w:val="000004A4"/>
    <w:rsid w:val="00010F01"/>
    <w:rsid w:val="000128DC"/>
    <w:rsid w:val="00016F9A"/>
    <w:rsid w:val="00023FBA"/>
    <w:rsid w:val="00077BD2"/>
    <w:rsid w:val="00091242"/>
    <w:rsid w:val="000B30F6"/>
    <w:rsid w:val="000B4862"/>
    <w:rsid w:val="000D10BF"/>
    <w:rsid w:val="000D3657"/>
    <w:rsid w:val="000F4296"/>
    <w:rsid w:val="00110FAF"/>
    <w:rsid w:val="0011600F"/>
    <w:rsid w:val="0012769B"/>
    <w:rsid w:val="00132628"/>
    <w:rsid w:val="00136B46"/>
    <w:rsid w:val="00155EAE"/>
    <w:rsid w:val="0016716F"/>
    <w:rsid w:val="00184A3F"/>
    <w:rsid w:val="0019030B"/>
    <w:rsid w:val="00190661"/>
    <w:rsid w:val="001A10A9"/>
    <w:rsid w:val="001A3E19"/>
    <w:rsid w:val="001B0701"/>
    <w:rsid w:val="001C5FEA"/>
    <w:rsid w:val="001F645C"/>
    <w:rsid w:val="002045B2"/>
    <w:rsid w:val="0020757C"/>
    <w:rsid w:val="00211470"/>
    <w:rsid w:val="00213CF5"/>
    <w:rsid w:val="00214BE3"/>
    <w:rsid w:val="002225A2"/>
    <w:rsid w:val="002279EB"/>
    <w:rsid w:val="00235AC6"/>
    <w:rsid w:val="00240ECE"/>
    <w:rsid w:val="002502A4"/>
    <w:rsid w:val="00251A46"/>
    <w:rsid w:val="00281513"/>
    <w:rsid w:val="002938AC"/>
    <w:rsid w:val="00296D95"/>
    <w:rsid w:val="002A5A2D"/>
    <w:rsid w:val="002B1DF3"/>
    <w:rsid w:val="002C2627"/>
    <w:rsid w:val="002C492B"/>
    <w:rsid w:val="002D06D5"/>
    <w:rsid w:val="002E5DFF"/>
    <w:rsid w:val="002E7B66"/>
    <w:rsid w:val="002F1EEE"/>
    <w:rsid w:val="00307CAE"/>
    <w:rsid w:val="003239E5"/>
    <w:rsid w:val="003315AD"/>
    <w:rsid w:val="00335635"/>
    <w:rsid w:val="0034170C"/>
    <w:rsid w:val="0034246A"/>
    <w:rsid w:val="00353C85"/>
    <w:rsid w:val="00356C4C"/>
    <w:rsid w:val="003631D7"/>
    <w:rsid w:val="00396D40"/>
    <w:rsid w:val="003A21CD"/>
    <w:rsid w:val="003C11B0"/>
    <w:rsid w:val="003C4C40"/>
    <w:rsid w:val="003D4C73"/>
    <w:rsid w:val="003F3EBC"/>
    <w:rsid w:val="00407784"/>
    <w:rsid w:val="00411FB3"/>
    <w:rsid w:val="00411FDC"/>
    <w:rsid w:val="004148E3"/>
    <w:rsid w:val="00415CB1"/>
    <w:rsid w:val="00432E11"/>
    <w:rsid w:val="0044581C"/>
    <w:rsid w:val="0045581E"/>
    <w:rsid w:val="004705A5"/>
    <w:rsid w:val="00482B52"/>
    <w:rsid w:val="004C2612"/>
    <w:rsid w:val="004C29B4"/>
    <w:rsid w:val="004C495E"/>
    <w:rsid w:val="004C7D2D"/>
    <w:rsid w:val="004D60E6"/>
    <w:rsid w:val="004D60F7"/>
    <w:rsid w:val="004D75FE"/>
    <w:rsid w:val="004F1CE2"/>
    <w:rsid w:val="00501008"/>
    <w:rsid w:val="0050226F"/>
    <w:rsid w:val="00505590"/>
    <w:rsid w:val="00527FCA"/>
    <w:rsid w:val="00532005"/>
    <w:rsid w:val="00532B15"/>
    <w:rsid w:val="00540A03"/>
    <w:rsid w:val="005526F9"/>
    <w:rsid w:val="0055324A"/>
    <w:rsid w:val="00585E21"/>
    <w:rsid w:val="0059467B"/>
    <w:rsid w:val="005B7299"/>
    <w:rsid w:val="005D799B"/>
    <w:rsid w:val="005E19DF"/>
    <w:rsid w:val="005E4674"/>
    <w:rsid w:val="005E6779"/>
    <w:rsid w:val="005F3136"/>
    <w:rsid w:val="00603350"/>
    <w:rsid w:val="00605D9C"/>
    <w:rsid w:val="00607904"/>
    <w:rsid w:val="006147C5"/>
    <w:rsid w:val="00616B43"/>
    <w:rsid w:val="00620835"/>
    <w:rsid w:val="00623B1E"/>
    <w:rsid w:val="00644891"/>
    <w:rsid w:val="006577DA"/>
    <w:rsid w:val="00673D1F"/>
    <w:rsid w:val="006866A8"/>
    <w:rsid w:val="00693C0B"/>
    <w:rsid w:val="00697B0B"/>
    <w:rsid w:val="006B47F9"/>
    <w:rsid w:val="006C16AF"/>
    <w:rsid w:val="006D1A4D"/>
    <w:rsid w:val="006D7C8C"/>
    <w:rsid w:val="006E5E70"/>
    <w:rsid w:val="00704E03"/>
    <w:rsid w:val="00714109"/>
    <w:rsid w:val="00725373"/>
    <w:rsid w:val="00726FB3"/>
    <w:rsid w:val="007346A7"/>
    <w:rsid w:val="007537A1"/>
    <w:rsid w:val="00773AEF"/>
    <w:rsid w:val="0077423C"/>
    <w:rsid w:val="00797991"/>
    <w:rsid w:val="007A173F"/>
    <w:rsid w:val="007B3A76"/>
    <w:rsid w:val="007D6D2D"/>
    <w:rsid w:val="007E6D5F"/>
    <w:rsid w:val="007F2ADA"/>
    <w:rsid w:val="007F6D42"/>
    <w:rsid w:val="00802B58"/>
    <w:rsid w:val="00805BB1"/>
    <w:rsid w:val="00806A9D"/>
    <w:rsid w:val="00806B37"/>
    <w:rsid w:val="00815D85"/>
    <w:rsid w:val="0083325F"/>
    <w:rsid w:val="00840D97"/>
    <w:rsid w:val="008A6F53"/>
    <w:rsid w:val="008B3A3E"/>
    <w:rsid w:val="008E71AC"/>
    <w:rsid w:val="008F70A3"/>
    <w:rsid w:val="00902581"/>
    <w:rsid w:val="00905BED"/>
    <w:rsid w:val="00906761"/>
    <w:rsid w:val="009164E7"/>
    <w:rsid w:val="009227CB"/>
    <w:rsid w:val="0092447A"/>
    <w:rsid w:val="00925CE6"/>
    <w:rsid w:val="00926849"/>
    <w:rsid w:val="00926DAB"/>
    <w:rsid w:val="0095234A"/>
    <w:rsid w:val="00952D5E"/>
    <w:rsid w:val="0095596D"/>
    <w:rsid w:val="00956135"/>
    <w:rsid w:val="009609ED"/>
    <w:rsid w:val="00961440"/>
    <w:rsid w:val="00975825"/>
    <w:rsid w:val="00980691"/>
    <w:rsid w:val="009833FB"/>
    <w:rsid w:val="009A0675"/>
    <w:rsid w:val="009B3EE3"/>
    <w:rsid w:val="009B6B97"/>
    <w:rsid w:val="009D2E3D"/>
    <w:rsid w:val="009D7521"/>
    <w:rsid w:val="009E72A5"/>
    <w:rsid w:val="009F029B"/>
    <w:rsid w:val="00A025C7"/>
    <w:rsid w:val="00A04CA7"/>
    <w:rsid w:val="00A15CE0"/>
    <w:rsid w:val="00A44AAB"/>
    <w:rsid w:val="00A56309"/>
    <w:rsid w:val="00A617BC"/>
    <w:rsid w:val="00A70E49"/>
    <w:rsid w:val="00A763C7"/>
    <w:rsid w:val="00A83537"/>
    <w:rsid w:val="00AA3C6F"/>
    <w:rsid w:val="00AA6146"/>
    <w:rsid w:val="00AB4018"/>
    <w:rsid w:val="00AB6A96"/>
    <w:rsid w:val="00AC6A6A"/>
    <w:rsid w:val="00AD461B"/>
    <w:rsid w:val="00AF024D"/>
    <w:rsid w:val="00AF735C"/>
    <w:rsid w:val="00B20A89"/>
    <w:rsid w:val="00B36DB3"/>
    <w:rsid w:val="00B42CC2"/>
    <w:rsid w:val="00B6480E"/>
    <w:rsid w:val="00B82531"/>
    <w:rsid w:val="00B864D0"/>
    <w:rsid w:val="00B957F1"/>
    <w:rsid w:val="00BD0BE0"/>
    <w:rsid w:val="00BE5A0E"/>
    <w:rsid w:val="00C21009"/>
    <w:rsid w:val="00C2245A"/>
    <w:rsid w:val="00C33510"/>
    <w:rsid w:val="00C376F4"/>
    <w:rsid w:val="00C402FE"/>
    <w:rsid w:val="00C44597"/>
    <w:rsid w:val="00C475A4"/>
    <w:rsid w:val="00C66995"/>
    <w:rsid w:val="00C7102D"/>
    <w:rsid w:val="00C803E8"/>
    <w:rsid w:val="00C83F47"/>
    <w:rsid w:val="00C92370"/>
    <w:rsid w:val="00C95001"/>
    <w:rsid w:val="00C953B7"/>
    <w:rsid w:val="00CB55FD"/>
    <w:rsid w:val="00CD2F15"/>
    <w:rsid w:val="00CD389A"/>
    <w:rsid w:val="00CE15A2"/>
    <w:rsid w:val="00CE4873"/>
    <w:rsid w:val="00CE5F04"/>
    <w:rsid w:val="00CF0DF1"/>
    <w:rsid w:val="00D014B3"/>
    <w:rsid w:val="00D53E69"/>
    <w:rsid w:val="00D65E53"/>
    <w:rsid w:val="00D6678C"/>
    <w:rsid w:val="00D81C5C"/>
    <w:rsid w:val="00D83C50"/>
    <w:rsid w:val="00D8777E"/>
    <w:rsid w:val="00DB192C"/>
    <w:rsid w:val="00DD6C5F"/>
    <w:rsid w:val="00DF1E67"/>
    <w:rsid w:val="00DF4741"/>
    <w:rsid w:val="00DF5F7D"/>
    <w:rsid w:val="00E02B60"/>
    <w:rsid w:val="00E07397"/>
    <w:rsid w:val="00E131F1"/>
    <w:rsid w:val="00E43083"/>
    <w:rsid w:val="00E653EF"/>
    <w:rsid w:val="00E677A4"/>
    <w:rsid w:val="00E74313"/>
    <w:rsid w:val="00E87278"/>
    <w:rsid w:val="00E875F1"/>
    <w:rsid w:val="00EA14F3"/>
    <w:rsid w:val="00EA4AF8"/>
    <w:rsid w:val="00ED371A"/>
    <w:rsid w:val="00EF334C"/>
    <w:rsid w:val="00EF64CB"/>
    <w:rsid w:val="00F0375D"/>
    <w:rsid w:val="00F2156A"/>
    <w:rsid w:val="00F3551D"/>
    <w:rsid w:val="00F35707"/>
    <w:rsid w:val="00F46869"/>
    <w:rsid w:val="00F61653"/>
    <w:rsid w:val="00F63CC7"/>
    <w:rsid w:val="00F63F8F"/>
    <w:rsid w:val="00F70373"/>
    <w:rsid w:val="00F713F2"/>
    <w:rsid w:val="00F7142E"/>
    <w:rsid w:val="00F876E9"/>
    <w:rsid w:val="00FA0788"/>
    <w:rsid w:val="00FC6CED"/>
    <w:rsid w:val="00FE0881"/>
    <w:rsid w:val="00FE17B6"/>
    <w:rsid w:val="00FE59B3"/>
    <w:rsid w:val="00FF2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669E7"/>
  <w15:chartTrackingRefBased/>
  <w15:docId w15:val="{D5CEF0EB-E864-5D44-913A-AC1131AFA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color w:val="707070" w:themeColor="accent1"/>
        <w:sz w:val="22"/>
        <w:szCs w:val="22"/>
        <w:lang w:val="en-US" w:eastAsia="ja-JP" w:bidi="ar-SA"/>
      </w:rPr>
    </w:rPrDefault>
    <w:pPrDefault>
      <w:pPr>
        <w:spacing w:after="120" w:line="288" w:lineRule="auto"/>
        <w:ind w:left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numPr>
        <w:numId w:val="1"/>
      </w:numPr>
      <w:spacing w:before="600" w:after="60"/>
      <w:outlineLvl w:val="0"/>
    </w:pPr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paragraph" w:styleId="Heading2">
    <w:name w:val="heading 2"/>
    <w:basedOn w:val="Normal"/>
    <w:link w:val="Heading2Char"/>
    <w:uiPriority w:val="9"/>
    <w:unhideWhenUsed/>
    <w:qFormat/>
    <w:pPr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E2E2E" w:themeColor="accent2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pPr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pPr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spacing w:val="6"/>
    </w:rPr>
  </w:style>
  <w:style w:type="paragraph" w:styleId="Heading5">
    <w:name w:val="heading 5"/>
    <w:basedOn w:val="Normal"/>
    <w:link w:val="Heading5Char"/>
    <w:uiPriority w:val="9"/>
    <w:unhideWhenUsed/>
    <w:qFormat/>
    <w:pPr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paragraph" w:styleId="Heading6">
    <w:name w:val="heading 6"/>
    <w:basedOn w:val="Normal"/>
    <w:link w:val="Heading6Char"/>
    <w:uiPriority w:val="9"/>
    <w:unhideWhenUsed/>
    <w:qFormat/>
    <w:pPr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2E2E2E" w:themeColor="accent2"/>
      <w:spacing w:val="12"/>
    </w:rPr>
  </w:style>
  <w:style w:type="paragraph" w:styleId="Heading7">
    <w:name w:val="heading 7"/>
    <w:basedOn w:val="Normal"/>
    <w:link w:val="Heading7Char"/>
    <w:uiPriority w:val="9"/>
    <w:unhideWhenUsed/>
    <w:qFormat/>
    <w:pPr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Cs/>
      <w:color w:val="2E2E2E" w:themeColor="accent2"/>
    </w:rPr>
  </w:style>
  <w:style w:type="paragraph" w:styleId="Heading8">
    <w:name w:val="heading 8"/>
    <w:basedOn w:val="Normal"/>
    <w:link w:val="Heading8Char"/>
    <w:uiPriority w:val="9"/>
    <w:semiHidden/>
    <w:unhideWhenUsed/>
    <w:qFormat/>
    <w:pPr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paragraph" w:styleId="Heading9">
    <w:name w:val="heading 9"/>
    <w:basedOn w:val="Normal"/>
    <w:link w:val="Heading9Char"/>
    <w:uiPriority w:val="9"/>
    <w:semiHidden/>
    <w:unhideWhenUsed/>
    <w:qFormat/>
    <w:pPr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E2E2E" w:themeColor="accent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i/>
      <w:iCs/>
      <w:spacing w:val="6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2E2E2E" w:themeColor="accent2"/>
      <w:spacing w:val="12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Cs/>
      <w:color w:val="2E2E2E" w:themeColor="accent2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0"/>
      <w:szCs w:val="18"/>
    </w:rPr>
  </w:style>
  <w:style w:type="paragraph" w:styleId="Title">
    <w:name w:val="Title"/>
    <w:basedOn w:val="Normal"/>
    <w:link w:val="TitleChar"/>
    <w:uiPriority w:val="2"/>
    <w:unhideWhenUsed/>
    <w:qFormat/>
    <w:pPr>
      <w:pBdr>
        <w:left w:val="single" w:sz="48" w:space="10" w:color="000000" w:themeColor="text1"/>
      </w:pBdr>
      <w:spacing w:before="240" w:after="0"/>
      <w:ind w:left="0"/>
      <w:contextualSpacing/>
    </w:pPr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character" w:customStyle="1" w:styleId="TitleChar">
    <w:name w:val="Title Char"/>
    <w:basedOn w:val="DefaultParagraphFont"/>
    <w:link w:val="Title"/>
    <w:uiPriority w:val="2"/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160"/>
      <w:ind w:left="360"/>
      <w:contextualSpacing/>
    </w:pPr>
    <w:rPr>
      <w:rFonts w:eastAsiaTheme="minorEastAsia"/>
      <w:i/>
      <w:spacing w:val="15"/>
      <w:sz w:val="32"/>
    </w:rPr>
  </w:style>
  <w:style w:type="paragraph" w:styleId="Date">
    <w:name w:val="Date"/>
    <w:basedOn w:val="Normal"/>
    <w:next w:val="Title"/>
    <w:link w:val="DateChar"/>
    <w:uiPriority w:val="2"/>
    <w:qFormat/>
    <w:pPr>
      <w:spacing w:after="360"/>
      <w:ind w:left="0"/>
    </w:pPr>
    <w:rPr>
      <w:sz w:val="28"/>
    </w:rPr>
  </w:style>
  <w:style w:type="character" w:customStyle="1" w:styleId="DateChar">
    <w:name w:val="Date Char"/>
    <w:basedOn w:val="DefaultParagraphFont"/>
    <w:link w:val="Date"/>
    <w:uiPriority w:val="2"/>
    <w:rPr>
      <w:sz w:val="28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Cs/>
      <w:color w:val="2E2E2E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/>
    </w:pPr>
    <w:rPr>
      <w:b/>
      <w:i/>
      <w:iCs/>
      <w:color w:val="2E2E2E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color w:val="2E2E2E" w:themeColor="accent2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707070" w:themeColor="accent1"/>
      <w:spacing w:val="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707070" w:themeColor="accent1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07070" w:themeColor="accent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numPr>
        <w:numId w:val="0"/>
      </w:numPr>
      <w:outlineLvl w:val="9"/>
    </w:p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i/>
      <w:spacing w:val="15"/>
      <w:sz w:val="3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Paragraph">
    <w:name w:val="List Paragraph"/>
    <w:basedOn w:val="Normal"/>
    <w:uiPriority w:val="34"/>
    <w:unhideWhenUsed/>
    <w:qFormat/>
    <w:rsid w:val="004C7D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valeriej/Library/Containers/com.microsoft.Word/Data/Library/Application%20Support/Microsoft/Office/16.0/DTS/Search/%7b1FBD96BF-2041-7E4A-ACDD-B84AFF24F083%7dtf10002082.dotx" TargetMode="External"/></Relationships>
</file>

<file path=word/theme/theme1.xml><?xml version="1.0" encoding="utf-8"?>
<a:theme xmlns:a="http://schemas.openxmlformats.org/drawingml/2006/main" name="Outline">
  <a:themeElements>
    <a:clrScheme name="Custom 52">
      <a:dk1>
        <a:sysClr val="windowText" lastClr="000000"/>
      </a:dk1>
      <a:lt1>
        <a:sysClr val="window" lastClr="FFFFFF"/>
      </a:lt1>
      <a:dk2>
        <a:srgbClr val="707070"/>
      </a:dk2>
      <a:lt2>
        <a:srgbClr val="E8E8E8"/>
      </a:lt2>
      <a:accent1>
        <a:srgbClr val="707070"/>
      </a:accent1>
      <a:accent2>
        <a:srgbClr val="2E2E2E"/>
      </a:accent2>
      <a:accent3>
        <a:srgbClr val="BF584A"/>
      </a:accent3>
      <a:accent4>
        <a:srgbClr val="5985BD"/>
      </a:accent4>
      <a:accent5>
        <a:srgbClr val="FFBF7B"/>
      </a:accent5>
      <a:accent6>
        <a:srgbClr val="C16F94"/>
      </a:accent6>
      <a:hlink>
        <a:srgbClr val="58A8AD"/>
      </a:hlink>
      <a:folHlink>
        <a:srgbClr val="2B8073"/>
      </a:folHlink>
    </a:clrScheme>
    <a:fontScheme name="Cambria">
      <a:majorFont>
        <a:latin typeface="Cambria" panose="0204050305040603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7179c27-f1cb-43d2-b074-77f138da7144}" enabled="0" method="" siteId="{47179c27-f1cb-43d2-b074-77f138da714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%7b1FBD96BF-2041-7E4A-ACDD-B84AFF24F083%7dtf10002082.dotx</Template>
  <TotalTime>0</TotalTime>
  <Pages>9</Pages>
  <Words>1671</Words>
  <Characters>9530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Valerie L. James</cp:lastModifiedBy>
  <cp:revision>2</cp:revision>
  <cp:lastPrinted>2020-09-04T15:14:00Z</cp:lastPrinted>
  <dcterms:created xsi:type="dcterms:W3CDTF">2024-08-13T20:04:00Z</dcterms:created>
  <dcterms:modified xsi:type="dcterms:W3CDTF">2024-08-13T20:04:00Z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TF10002044</vt:lpwstr>
  </property>
</Properties>
</file>